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166F" w14:textId="7AE7EA74" w:rsidR="000F450A" w:rsidRPr="00173DDF" w:rsidRDefault="00173DDF" w:rsidP="00354DF7">
      <w:pPr>
        <w:pStyle w:val="Titelformulier"/>
        <w:rPr>
          <w:lang w:val="fr-BE"/>
        </w:rPr>
      </w:pPr>
      <w:bookmarkStart w:id="0" w:name="_Hlk202777919"/>
      <w:r w:rsidRPr="00173DDF">
        <w:rPr>
          <w:lang w:val="fr-BE"/>
        </w:rPr>
        <w:t xml:space="preserve">Déclaration incapacité de travail </w:t>
      </w:r>
      <w:r w:rsidRPr="00173DDF">
        <w:rPr>
          <w:rFonts w:ascii="Frutiger LT Std 45 Light" w:hAnsi="Frutiger LT Std 45 Light"/>
          <w:i/>
          <w:color w:val="808080"/>
          <w:sz w:val="16"/>
          <w:lang w:val="fr-BE"/>
        </w:rPr>
        <w:t>à remplir par vous-même</w:t>
      </w:r>
    </w:p>
    <w:tbl>
      <w:tblPr>
        <w:tblStyle w:val="Tabelraster4"/>
        <w:tblW w:w="9920" w:type="dxa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284"/>
        <w:gridCol w:w="2694"/>
        <w:gridCol w:w="3260"/>
      </w:tblGrid>
      <w:tr w:rsidR="00043400" w:rsidRPr="000F450A" w14:paraId="36362EF2" w14:textId="77777777" w:rsidTr="00173DDF">
        <w:tc>
          <w:tcPr>
            <w:tcW w:w="6660" w:type="dxa"/>
            <w:gridSpan w:val="3"/>
            <w:hideMark/>
          </w:tcPr>
          <w:bookmarkEnd w:id="0"/>
          <w:p w14:paraId="0870CF02" w14:textId="178192CD" w:rsidR="00043400" w:rsidRPr="000F450A" w:rsidRDefault="00173DDF" w:rsidP="00043400">
            <w:pPr>
              <w:tabs>
                <w:tab w:val="left" w:pos="1843"/>
                <w:tab w:val="left" w:pos="4111"/>
              </w:tabs>
              <w:spacing w:before="120" w:after="120" w:line="240" w:lineRule="auto"/>
              <w:ind w:left="-107" w:right="-1196"/>
              <w:rPr>
                <w:rFonts w:cs="Arial"/>
                <w:color w:val="auto"/>
                <w:sz w:val="20"/>
              </w:rPr>
            </w:pPr>
            <w:r w:rsidRPr="00173DDF">
              <w:rPr>
                <w:b/>
                <w:bCs/>
                <w:color w:val="auto"/>
                <w:sz w:val="20"/>
              </w:rPr>
              <w:t xml:space="preserve">concerne police numéro </w:t>
            </w:r>
            <w:sdt>
              <w:sdtPr>
                <w:rPr>
                  <w:rFonts w:eastAsia="Times New Roman"/>
                  <w:b/>
                  <w:bCs/>
                  <w:color w:val="000000"/>
                  <w:szCs w:val="18"/>
                </w:rPr>
                <w:id w:val="1651867528"/>
                <w:placeholder>
                  <w:docPart w:val="8C418D11F8114F52BBA788793C09471E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/>
                    <w:b/>
                    <w:bCs/>
                    <w:color w:val="C0C0C0"/>
                    <w:szCs w:val="18"/>
                    <w:lang w:val="nl-BE"/>
                  </w:rPr>
                  <w:t>________________________________________________</w:t>
                </w:r>
              </w:sdtContent>
            </w:sdt>
          </w:p>
        </w:tc>
        <w:tc>
          <w:tcPr>
            <w:tcW w:w="3260" w:type="dxa"/>
            <w:hideMark/>
          </w:tcPr>
          <w:p w14:paraId="6AC22C9B" w14:textId="6CCD5315" w:rsidR="00043400" w:rsidRPr="000F450A" w:rsidRDefault="00043400" w:rsidP="000F450A">
            <w:pPr>
              <w:tabs>
                <w:tab w:val="left" w:pos="1843"/>
                <w:tab w:val="left" w:pos="4111"/>
              </w:tabs>
              <w:spacing w:before="120" w:after="120" w:line="240" w:lineRule="auto"/>
              <w:ind w:right="-1196"/>
              <w:rPr>
                <w:rFonts w:cs="Arial"/>
                <w:color w:val="auto"/>
                <w:sz w:val="20"/>
              </w:rPr>
            </w:pPr>
            <w:r>
              <w:rPr>
                <w:rFonts w:cs="Arial-BoldMT"/>
                <w:b/>
                <w:bCs/>
                <w:noProof/>
                <w:color w:val="auto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0674AC" wp14:editId="42A9AD3F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3175</wp:posOffset>
                      </wp:positionV>
                      <wp:extent cx="2074356" cy="1200785"/>
                      <wp:effectExtent l="0" t="0" r="21590" b="18415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4356" cy="1200785"/>
                              </a:xfrm>
                              <a:prstGeom prst="roundRect">
                                <a:avLst>
                                  <a:gd name="adj" fmla="val 8143"/>
                                </a:avLst>
                              </a:prstGeom>
                              <a:noFill/>
                              <a:ln w="12700">
                                <a:solidFill>
                                  <a:srgbClr val="00A0E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1677BD" id="Rectangle: Rounded Corners 5" o:spid="_x0000_s1026" style="position:absolute;margin-left:-5.9pt;margin-top:.25pt;width:163.35pt;height:9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3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" filled="f" strokecolor="#00a0e0" strokeweight="1pt">
                      <v:stroke joinstyle="miter"/>
                    </v:roundrect>
                  </w:pict>
                </mc:Fallback>
              </mc:AlternateContent>
            </w:r>
            <w:r w:rsidR="00ED5B78">
              <w:rPr>
                <w:b/>
                <w:bCs/>
                <w:color w:val="00AEEF"/>
                <w:sz w:val="20"/>
                <w:szCs w:val="22"/>
              </w:rPr>
              <w:t>À</w:t>
            </w:r>
          </w:p>
        </w:tc>
      </w:tr>
      <w:tr w:rsidR="00043400" w:rsidRPr="000F450A" w14:paraId="664C551E" w14:textId="77777777" w:rsidTr="00173DDF">
        <w:trPr>
          <w:trHeight w:val="1389"/>
        </w:trPr>
        <w:tc>
          <w:tcPr>
            <w:tcW w:w="6660" w:type="dxa"/>
            <w:gridSpan w:val="3"/>
            <w:hideMark/>
          </w:tcPr>
          <w:p w14:paraId="259949C6" w14:textId="4C541276" w:rsidR="00043400" w:rsidRPr="00173DDF" w:rsidRDefault="00000000" w:rsidP="00BE090C">
            <w:pPr>
              <w:tabs>
                <w:tab w:val="left" w:pos="321"/>
                <w:tab w:val="left" w:pos="1455"/>
                <w:tab w:val="left" w:pos="1596"/>
              </w:tabs>
              <w:spacing w:before="240" w:line="240" w:lineRule="auto"/>
              <w:ind w:left="-102"/>
              <w:rPr>
                <w:rFonts w:cs="Arial"/>
                <w:color w:val="auto"/>
                <w:szCs w:val="18"/>
                <w:lang w:val="fr-BE"/>
              </w:rPr>
            </w:pPr>
            <w:sdt>
              <w:sdtPr>
                <w:rPr>
                  <w:rStyle w:val="Vierkantcheckbox"/>
                  <w:color w:val="00A0E0"/>
                  <w:lang w:val="fr-BE"/>
                </w:rPr>
                <w:id w:val="15874245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E090C" w:rsidRPr="00173DDF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E090C" w:rsidRPr="00173DDF">
              <w:rPr>
                <w:lang w:val="fr-BE"/>
              </w:rPr>
              <w:tab/>
            </w:r>
            <w:r w:rsidR="00173DDF" w:rsidRPr="00173DDF">
              <w:rPr>
                <w:szCs w:val="18"/>
                <w:lang w:val="fr-BE"/>
              </w:rPr>
              <w:t>maladie</w:t>
            </w:r>
            <w:r w:rsidR="00BE090C" w:rsidRPr="00173DDF">
              <w:rPr>
                <w:szCs w:val="18"/>
                <w:lang w:val="fr-BE"/>
              </w:rPr>
              <w:t xml:space="preserve">       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8378114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E090C" w:rsidRPr="00173DDF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E090C" w:rsidRPr="00173DDF">
              <w:rPr>
                <w:lang w:val="fr-BE"/>
              </w:rPr>
              <w:tab/>
            </w:r>
            <w:r w:rsidR="00173DDF" w:rsidRPr="00173DDF">
              <w:rPr>
                <w:lang w:val="fr-BE"/>
              </w:rPr>
              <w:t>accident</w:t>
            </w:r>
            <w:r w:rsidR="00BE090C" w:rsidRPr="00173DDF">
              <w:rPr>
                <w:szCs w:val="18"/>
                <w:lang w:val="fr-BE"/>
              </w:rPr>
              <w:t xml:space="preserve">      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10067906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E090C" w:rsidRPr="00173DDF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E090C" w:rsidRPr="00173DDF">
              <w:rPr>
                <w:lang w:val="fr-BE"/>
              </w:rPr>
              <w:tab/>
            </w:r>
            <w:r w:rsidR="00173DDF" w:rsidRPr="00173DDF">
              <w:rPr>
                <w:szCs w:val="18"/>
                <w:lang w:val="fr-BE"/>
              </w:rPr>
              <w:t>grossesse et accouchement</w:t>
            </w:r>
          </w:p>
        </w:tc>
        <w:tc>
          <w:tcPr>
            <w:tcW w:w="3260" w:type="dxa"/>
            <w:hideMark/>
          </w:tcPr>
          <w:p w14:paraId="04AFFFAF" w14:textId="53875395" w:rsidR="00043400" w:rsidRPr="00173DDF" w:rsidRDefault="00CD189D" w:rsidP="00C22C77">
            <w:pPr>
              <w:tabs>
                <w:tab w:val="left" w:pos="1843"/>
                <w:tab w:val="left" w:pos="4111"/>
              </w:tabs>
              <w:spacing w:line="240" w:lineRule="auto"/>
              <w:ind w:right="-1196"/>
              <w:jc w:val="both"/>
              <w:rPr>
                <w:rFonts w:cs="Arial"/>
                <w:color w:val="auto"/>
                <w:szCs w:val="18"/>
                <w:lang w:val="fr-BE"/>
              </w:rPr>
            </w:pPr>
            <w:r>
              <w:rPr>
                <w:rFonts w:cs="Arial-BoldMT"/>
                <w:b/>
                <w:bCs/>
                <w:color w:val="auto"/>
                <w:szCs w:val="18"/>
                <w:lang w:val="fr-BE"/>
              </w:rPr>
              <w:t>C</w:t>
            </w:r>
            <w:r w:rsidR="00043400" w:rsidRPr="00173DDF">
              <w:rPr>
                <w:rFonts w:cs="Arial-BoldMT"/>
                <w:b/>
                <w:bCs/>
                <w:color w:val="auto"/>
                <w:szCs w:val="18"/>
                <w:lang w:val="fr-BE"/>
              </w:rPr>
              <w:t xml:space="preserve">BC </w:t>
            </w:r>
            <w:r w:rsidR="00173DDF" w:rsidRPr="00173DDF">
              <w:rPr>
                <w:rFonts w:cs="Arial-BoldMT"/>
                <w:b/>
                <w:bCs/>
                <w:color w:val="auto"/>
                <w:szCs w:val="18"/>
                <w:lang w:val="fr-BE"/>
              </w:rPr>
              <w:t>Assurances</w:t>
            </w:r>
          </w:p>
          <w:p w14:paraId="6EF08C60" w14:textId="273A2E1E" w:rsidR="00043400" w:rsidRPr="00173DDF" w:rsidRDefault="00043400" w:rsidP="00BE090C">
            <w:pPr>
              <w:tabs>
                <w:tab w:val="left" w:pos="1843"/>
                <w:tab w:val="left" w:pos="4111"/>
              </w:tabs>
              <w:spacing w:after="60" w:line="240" w:lineRule="auto"/>
              <w:ind w:right="-1196"/>
              <w:jc w:val="both"/>
              <w:rPr>
                <w:rFonts w:cs="Arial-BoldMT"/>
                <w:b/>
                <w:bCs/>
                <w:color w:val="auto"/>
                <w:szCs w:val="18"/>
                <w:lang w:val="fr-BE"/>
              </w:rPr>
            </w:pPr>
            <w:r w:rsidRPr="00173DDF">
              <w:rPr>
                <w:rFonts w:cs="Arial-BoldMT"/>
                <w:b/>
                <w:bCs/>
                <w:color w:val="auto"/>
                <w:szCs w:val="18"/>
                <w:lang w:val="fr-BE"/>
              </w:rPr>
              <w:t xml:space="preserve">LEUtiens – </w:t>
            </w:r>
            <w:r w:rsidR="00BE090C" w:rsidRPr="00173DDF">
              <w:rPr>
                <w:rFonts w:cs="Arial-BoldMT"/>
                <w:b/>
                <w:bCs/>
                <w:color w:val="auto"/>
                <w:szCs w:val="18"/>
                <w:lang w:val="fr-BE"/>
              </w:rPr>
              <w:t xml:space="preserve">SGI, </w:t>
            </w:r>
            <w:r w:rsidR="00173DDF" w:rsidRPr="00173DDF">
              <w:rPr>
                <w:rFonts w:cs="Arial-BoldMT"/>
                <w:b/>
                <w:bCs/>
                <w:color w:val="auto"/>
                <w:szCs w:val="18"/>
                <w:lang w:val="fr-BE"/>
              </w:rPr>
              <w:t>Gestion des Sinistres</w:t>
            </w:r>
          </w:p>
          <w:p w14:paraId="2BBEDBE1" w14:textId="45E0BA3F" w:rsidR="00BE090C" w:rsidRPr="00173DDF" w:rsidRDefault="00173DDF" w:rsidP="00BE090C">
            <w:pPr>
              <w:tabs>
                <w:tab w:val="left" w:pos="1843"/>
                <w:tab w:val="left" w:pos="4111"/>
              </w:tabs>
              <w:spacing w:after="60" w:line="240" w:lineRule="auto"/>
              <w:ind w:right="-1196"/>
              <w:jc w:val="both"/>
              <w:rPr>
                <w:rFonts w:cs="Arial"/>
                <w:color w:val="auto"/>
                <w:szCs w:val="18"/>
                <w:lang w:val="fr-BE"/>
              </w:rPr>
            </w:pPr>
            <w:r w:rsidRPr="00173DDF">
              <w:rPr>
                <w:rFonts w:cs="Arial-BoldMT"/>
                <w:color w:val="auto"/>
                <w:szCs w:val="18"/>
                <w:lang w:val="fr-BE"/>
              </w:rPr>
              <w:t>à l’attention du médecin-conseil</w:t>
            </w:r>
          </w:p>
          <w:p w14:paraId="1D463ABC" w14:textId="7779BEB3" w:rsidR="00043400" w:rsidRPr="00F80982" w:rsidRDefault="00BE090C" w:rsidP="00BE090C">
            <w:pPr>
              <w:autoSpaceDE w:val="0"/>
              <w:autoSpaceDN w:val="0"/>
              <w:adjustRightInd w:val="0"/>
              <w:spacing w:after="60" w:line="240" w:lineRule="auto"/>
              <w:rPr>
                <w:rFonts w:cs="ArialMT"/>
                <w:color w:val="auto"/>
                <w:szCs w:val="18"/>
                <w:lang w:val="fr-BE"/>
              </w:rPr>
            </w:pPr>
            <w:r w:rsidRPr="00F80982">
              <w:rPr>
                <w:rFonts w:cs="ArialMT"/>
                <w:color w:val="auto"/>
                <w:szCs w:val="18"/>
                <w:lang w:val="fr-BE"/>
              </w:rPr>
              <w:t xml:space="preserve">Prof. Roger </w:t>
            </w:r>
            <w:r w:rsidR="00043400" w:rsidRPr="00F80982">
              <w:rPr>
                <w:rFonts w:cs="ArialMT"/>
                <w:color w:val="auto"/>
                <w:szCs w:val="18"/>
                <w:lang w:val="fr-BE"/>
              </w:rPr>
              <w:t>Van Overstraetenplein 2</w:t>
            </w:r>
          </w:p>
          <w:p w14:paraId="2A47FB84" w14:textId="77777777" w:rsidR="00043400" w:rsidRPr="001B5834" w:rsidRDefault="00043400" w:rsidP="00BE090C">
            <w:pPr>
              <w:autoSpaceDE w:val="0"/>
              <w:autoSpaceDN w:val="0"/>
              <w:adjustRightInd w:val="0"/>
              <w:spacing w:after="60" w:line="240" w:lineRule="auto"/>
              <w:rPr>
                <w:rFonts w:cs="ArialMT"/>
                <w:color w:val="auto"/>
                <w:szCs w:val="18"/>
                <w:lang w:val="nl-BE"/>
              </w:rPr>
            </w:pPr>
            <w:r w:rsidRPr="001B5834">
              <w:rPr>
                <w:rFonts w:cs="ArialMT"/>
                <w:color w:val="auto"/>
                <w:szCs w:val="18"/>
                <w:lang w:val="nl-BE"/>
              </w:rPr>
              <w:t>3000 Leuven</w:t>
            </w:r>
          </w:p>
          <w:p w14:paraId="2688B9CB" w14:textId="31D94BAA" w:rsidR="00043400" w:rsidRPr="001B5834" w:rsidRDefault="00043400" w:rsidP="00BE090C">
            <w:pPr>
              <w:autoSpaceDE w:val="0"/>
              <w:autoSpaceDN w:val="0"/>
              <w:adjustRightInd w:val="0"/>
              <w:spacing w:after="60" w:line="240" w:lineRule="auto"/>
              <w:rPr>
                <w:rFonts w:cs="ArialMT"/>
                <w:color w:val="1F497D"/>
                <w:lang w:val="nl-BE"/>
              </w:rPr>
            </w:pPr>
          </w:p>
        </w:tc>
      </w:tr>
      <w:tr w:rsidR="00043400" w:rsidRPr="000F450A" w14:paraId="25B218AA" w14:textId="77777777" w:rsidTr="00173DDF">
        <w:trPr>
          <w:trHeight w:val="346"/>
        </w:trPr>
        <w:tc>
          <w:tcPr>
            <w:tcW w:w="6660" w:type="dxa"/>
            <w:gridSpan w:val="3"/>
            <w:tcBorders>
              <w:top w:val="nil"/>
              <w:left w:val="nil"/>
              <w:bottom w:val="single" w:sz="2" w:space="0" w:color="D9D9D9" w:themeColor="background1" w:themeShade="D9"/>
            </w:tcBorders>
            <w:hideMark/>
          </w:tcPr>
          <w:p w14:paraId="20C4B951" w14:textId="4F105503" w:rsidR="00043400" w:rsidRPr="000F450A" w:rsidRDefault="00043400" w:rsidP="00043400">
            <w:pPr>
              <w:keepNext/>
              <w:spacing w:before="240" w:line="240" w:lineRule="exact"/>
              <w:ind w:left="-110"/>
              <w:rPr>
                <w:rFonts w:cs="Arial"/>
                <w:b/>
                <w:caps/>
                <w:color w:val="auto"/>
                <w:sz w:val="20"/>
              </w:rPr>
            </w:pPr>
            <w:r w:rsidRPr="00BF26ED">
              <w:rPr>
                <w:b/>
                <w:caps/>
                <w:noProof/>
                <w:color w:val="009FE3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F6AA48" wp14:editId="0EEF4E3F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9932670</wp:posOffset>
                      </wp:positionV>
                      <wp:extent cx="6343650" cy="428625"/>
                      <wp:effectExtent l="0" t="0" r="0" b="0"/>
                      <wp:wrapNone/>
                      <wp:docPr id="7" name="CBC Banque NL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36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244B8" w14:textId="77777777" w:rsidR="00043400" w:rsidRDefault="00043400" w:rsidP="000F450A">
                                  <w:pPr>
                                    <w:pStyle w:val="Pieddepage"/>
                                    <w:pBdr>
                                      <w:top w:val="single" w:sz="4" w:space="1" w:color="auto"/>
                                    </w:pBd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  <w:t>Zetel van de vennootschap: CBC Banque NV – Grote Markt 5 – 000 Brussel – België</w:t>
                                  </w:r>
                                </w:p>
                                <w:p w14:paraId="77D310B8" w14:textId="77777777" w:rsidR="00043400" w:rsidRDefault="00043400" w:rsidP="000F450A">
                                  <w:pPr>
                                    <w:pStyle w:val="Pieddepage"/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en-US" w:eastAsia="nl-NL"/>
                                    </w:rPr>
                                    <w:t>BTW BE 0403.211.380 – RPR Brussel – IBAN BE37 7289 0006 2028 – BIC CREGBEBB – FSMA 017588 A</w:t>
                                  </w:r>
                                </w:p>
                                <w:p w14:paraId="773566CA" w14:textId="77777777" w:rsidR="00043400" w:rsidRDefault="00043400" w:rsidP="000F450A">
                                  <w:pPr>
                                    <w:pStyle w:val="Pieddepage"/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  <w:t>Een onderneming van de KBC-groep</w:t>
                                  </w:r>
                                </w:p>
                                <w:p w14:paraId="56B54EA4" w14:textId="77777777" w:rsidR="00043400" w:rsidRDefault="00043400" w:rsidP="000F450A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6AA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BC Banque NL" o:spid="_x0000_s1026" type="#_x0000_t202" style="position:absolute;left:0;text-align:left;margin-left:47.25pt;margin-top:782.1pt;width:499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" filled="f" stroked="f">
                      <v:textbox>
                        <w:txbxContent>
                          <w:p w14:paraId="40C244B8" w14:textId="77777777" w:rsidR="00043400" w:rsidRDefault="00043400" w:rsidP="000F450A">
                            <w:pPr>
                              <w:pStyle w:val="Pieddepage"/>
                              <w:pBdr>
                                <w:top w:val="single" w:sz="4" w:space="1" w:color="auto"/>
                              </w:pBd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  <w:t>Zetel van de vennootschap: CBC Banque NV – Grote Markt 5 – 000 Brussel – België</w:t>
                            </w:r>
                          </w:p>
                          <w:p w14:paraId="77D310B8" w14:textId="77777777" w:rsidR="00043400" w:rsidRDefault="00043400" w:rsidP="000F450A">
                            <w:pPr>
                              <w:pStyle w:val="Pieddepage"/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en-US" w:eastAsia="nl-NL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en-US" w:eastAsia="nl-NL"/>
                              </w:rPr>
                              <w:t>BTW BE 0403.211.380 – RPR Brussel – IBAN BE37 7289 0006 2028 – BIC CREGBEBB – FSMA 017588 A</w:t>
                            </w:r>
                          </w:p>
                          <w:p w14:paraId="773566CA" w14:textId="77777777" w:rsidR="00043400" w:rsidRDefault="00043400" w:rsidP="000F450A">
                            <w:pPr>
                              <w:pStyle w:val="Pieddepage"/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  <w:t>Een onderneming van de KBC-groep</w:t>
                            </w:r>
                          </w:p>
                          <w:p w14:paraId="56B54EA4" w14:textId="77777777" w:rsidR="00043400" w:rsidRDefault="00043400" w:rsidP="000F450A"/>
                        </w:txbxContent>
                      </v:textbox>
                    </v:shape>
                  </w:pict>
                </mc:Fallback>
              </mc:AlternateContent>
            </w:r>
            <w:r w:rsidR="00173DDF">
              <w:rPr>
                <w:b/>
                <w:bCs/>
                <w:color w:val="00A0E0"/>
                <w:sz w:val="22"/>
                <w:szCs w:val="22"/>
              </w:rPr>
              <w:t>Bureau d’assurances</w:t>
            </w:r>
          </w:p>
        </w:tc>
        <w:tc>
          <w:tcPr>
            <w:tcW w:w="3260" w:type="dxa"/>
            <w:hideMark/>
          </w:tcPr>
          <w:p w14:paraId="36062B26" w14:textId="74C8C799" w:rsidR="00043400" w:rsidRPr="000F450A" w:rsidRDefault="00043400" w:rsidP="000F450A">
            <w:pPr>
              <w:keepNext/>
              <w:spacing w:before="240" w:line="240" w:lineRule="exact"/>
              <w:rPr>
                <w:rFonts w:cs="Arial"/>
                <w:b/>
                <w:caps/>
                <w:color w:val="auto"/>
                <w:sz w:val="20"/>
              </w:rPr>
            </w:pPr>
          </w:p>
        </w:tc>
      </w:tr>
      <w:tr w:rsidR="000F450A" w:rsidRPr="00F84CB8" w14:paraId="56571057" w14:textId="77777777" w:rsidTr="00173DDF">
        <w:trPr>
          <w:trHeight w:val="1757"/>
        </w:trPr>
        <w:tc>
          <w:tcPr>
            <w:tcW w:w="3682" w:type="dxa"/>
          </w:tcPr>
          <w:p w14:paraId="7E4799D8" w14:textId="739509F6" w:rsidR="000F450A" w:rsidRPr="00173DDF" w:rsidRDefault="00173DDF" w:rsidP="000F450A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ind w:left="-105"/>
              <w:textAlignment w:val="baseline"/>
              <w:rPr>
                <w:rFonts w:cs="ArialMT"/>
                <w:color w:val="auto"/>
                <w:szCs w:val="18"/>
                <w:lang w:val="fr-BE"/>
              </w:rPr>
            </w:pPr>
            <w:r w:rsidRPr="00173DDF">
              <w:rPr>
                <w:rFonts w:cs="Arial"/>
                <w:bCs/>
                <w:color w:val="auto"/>
                <w:szCs w:val="18"/>
                <w:lang w:val="fr-BE"/>
              </w:rPr>
              <w:t>nom et adresse (ou cachet</w:t>
            </w:r>
            <w:r w:rsidR="000F450A" w:rsidRPr="00173DDF">
              <w:rPr>
                <w:rFonts w:cs="ArialMT"/>
                <w:color w:val="auto"/>
                <w:szCs w:val="18"/>
                <w:lang w:val="fr-BE"/>
              </w:rPr>
              <w:t>)</w:t>
            </w:r>
          </w:p>
          <w:p w14:paraId="1BE5E237" w14:textId="494783CA" w:rsidR="000F450A" w:rsidRPr="00C816BB" w:rsidRDefault="00000000" w:rsidP="000F450A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100" w:line="240" w:lineRule="exact"/>
              <w:ind w:left="-105"/>
              <w:textAlignment w:val="baseline"/>
              <w:rPr>
                <w:rFonts w:eastAsia="Times New Roman"/>
                <w:b/>
                <w:color w:val="000000"/>
                <w:szCs w:val="18"/>
              </w:rPr>
            </w:pPr>
            <w:sdt>
              <w:sdtPr>
                <w:rPr>
                  <w:b/>
                </w:rPr>
                <w:id w:val="1316456420"/>
                <w:placeholder>
                  <w:docPart w:val="141A2555E63C48149407DB234C2E8CC8"/>
                </w:placeholder>
                <w:text/>
              </w:sdtPr>
              <w:sdtEndPr>
                <w:rPr>
                  <w:color w:val="003366"/>
                </w:rPr>
              </w:sdtEndPr>
              <w:sdtContent>
                <w:r w:rsidR="00F84CB8">
                  <w:rPr>
                    <w:b/>
                  </w:rPr>
                  <w:t>CAPASSUR SRL</w:t>
                </w:r>
              </w:sdtContent>
            </w:sdt>
          </w:p>
          <w:p w14:paraId="5D241D70" w14:textId="77777777" w:rsidR="000F450A" w:rsidRPr="000F450A" w:rsidRDefault="000F450A" w:rsidP="000F450A">
            <w:pPr>
              <w:autoSpaceDE w:val="0"/>
              <w:autoSpaceDN w:val="0"/>
              <w:adjustRightInd w:val="0"/>
              <w:spacing w:line="240" w:lineRule="auto"/>
              <w:ind w:left="-105"/>
              <w:rPr>
                <w:rFonts w:eastAsia="Times New Roman"/>
                <w:bCs/>
                <w:color w:val="000000"/>
                <w:szCs w:val="18"/>
              </w:rPr>
            </w:pPr>
          </w:p>
          <w:p w14:paraId="4D8A3A23" w14:textId="1314D4B0" w:rsidR="000F450A" w:rsidRPr="00C816BB" w:rsidRDefault="00000000" w:rsidP="000F450A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100" w:line="240" w:lineRule="exact"/>
              <w:ind w:left="-105"/>
              <w:textAlignment w:val="baseline"/>
              <w:rPr>
                <w:rFonts w:eastAsia="Times New Roman"/>
                <w:b/>
                <w:color w:val="000000"/>
                <w:szCs w:val="18"/>
              </w:rPr>
            </w:pPr>
            <w:sdt>
              <w:sdtPr>
                <w:rPr>
                  <w:b/>
                </w:rPr>
                <w:id w:val="1069699357"/>
                <w:placeholder>
                  <w:docPart w:val="234B47F72C6D40A59E5E894EFEBC4CB0"/>
                </w:placeholder>
                <w:text/>
              </w:sdtPr>
              <w:sdtEndPr>
                <w:rPr>
                  <w:color w:val="003366"/>
                </w:rPr>
              </w:sdtEndPr>
              <w:sdtContent>
                <w:r w:rsidR="00F84CB8">
                  <w:rPr>
                    <w:b/>
                  </w:rPr>
                  <w:t>BOUQUETTE 50</w:t>
                </w:r>
              </w:sdtContent>
            </w:sdt>
          </w:p>
          <w:p w14:paraId="4AE5327F" w14:textId="77777777" w:rsidR="000F450A" w:rsidRPr="000F450A" w:rsidRDefault="000F450A" w:rsidP="000F450A">
            <w:pPr>
              <w:autoSpaceDE w:val="0"/>
              <w:autoSpaceDN w:val="0"/>
              <w:adjustRightInd w:val="0"/>
              <w:spacing w:line="240" w:lineRule="auto"/>
              <w:ind w:left="-105"/>
              <w:rPr>
                <w:rFonts w:eastAsia="Times New Roman"/>
                <w:bCs/>
                <w:color w:val="000000"/>
                <w:szCs w:val="18"/>
              </w:rPr>
            </w:pPr>
          </w:p>
          <w:p w14:paraId="55CF0D8C" w14:textId="3E929BEF" w:rsidR="000F450A" w:rsidRPr="00C816BB" w:rsidRDefault="00000000" w:rsidP="000F450A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40" w:line="240" w:lineRule="exact"/>
              <w:ind w:left="-105"/>
              <w:textAlignment w:val="baseline"/>
              <w:rPr>
                <w:b/>
                <w:color w:val="auto"/>
                <w:szCs w:val="18"/>
              </w:rPr>
            </w:pPr>
            <w:sdt>
              <w:sdtPr>
                <w:rPr>
                  <w:b/>
                </w:rPr>
                <w:id w:val="-1942673669"/>
                <w:placeholder>
                  <w:docPart w:val="C00B4B05DC7C4D1DAA528FFBA2B79BDC"/>
                </w:placeholder>
                <w:text/>
              </w:sdtPr>
              <w:sdtEndPr>
                <w:rPr>
                  <w:color w:val="003366"/>
                </w:rPr>
              </w:sdtEndPr>
              <w:sdtContent>
                <w:r w:rsidR="00F84CB8">
                  <w:rPr>
                    <w:b/>
                  </w:rPr>
                  <w:t>4800 VERVIERS</w:t>
                </w:r>
              </w:sdtContent>
            </w:sdt>
          </w:p>
        </w:tc>
        <w:tc>
          <w:tcPr>
            <w:tcW w:w="2978" w:type="dxa"/>
            <w:gridSpan w:val="2"/>
            <w:hideMark/>
          </w:tcPr>
          <w:p w14:paraId="0347A4C8" w14:textId="64241AE6" w:rsidR="000F450A" w:rsidRPr="00173DDF" w:rsidRDefault="00173DDF" w:rsidP="000F450A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ind w:left="-105"/>
              <w:textAlignment w:val="baseline"/>
              <w:rPr>
                <w:rFonts w:cs="Arial"/>
                <w:bCs/>
                <w:color w:val="auto"/>
                <w:szCs w:val="18"/>
                <w:lang w:val="fr-BE"/>
              </w:rPr>
            </w:pPr>
            <w:r w:rsidRPr="00173DDF">
              <w:rPr>
                <w:rFonts w:cs="Arial"/>
                <w:bCs/>
                <w:color w:val="auto"/>
                <w:szCs w:val="18"/>
                <w:lang w:val="fr-BE"/>
              </w:rPr>
              <w:t>nom et adresse (ou cachet</w:t>
            </w:r>
            <w:r>
              <w:rPr>
                <w:rFonts w:cs="Arial"/>
                <w:bCs/>
                <w:color w:val="auto"/>
                <w:szCs w:val="18"/>
                <w:lang w:val="fr-BE"/>
              </w:rPr>
              <w:t>)</w:t>
            </w:r>
          </w:p>
          <w:p w14:paraId="6E8935DD" w14:textId="26C8AC56" w:rsidR="000F450A" w:rsidRPr="00F80982" w:rsidRDefault="00000000" w:rsidP="000F450A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rFonts w:cs="Arial"/>
                <w:b/>
                <w:bCs/>
                <w:color w:val="auto"/>
                <w:szCs w:val="18"/>
                <w:lang w:val="fr-BE"/>
              </w:rPr>
            </w:pPr>
            <w:sdt>
              <w:sdtPr>
                <w:rPr>
                  <w:b/>
                </w:rPr>
                <w:id w:val="-748800458"/>
                <w:placeholder>
                  <w:docPart w:val="6C4FBFB74A08418FA2A433BD1E2F338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F84CB8" w:rsidRPr="00F80982">
                  <w:rPr>
                    <w:b/>
                    <w:color w:val="C0C0C0"/>
                    <w:lang w:val="fr-BE"/>
                  </w:rPr>
                  <w:t>_______________________________</w:t>
                </w:r>
              </w:sdtContent>
            </w:sdt>
          </w:p>
          <w:p w14:paraId="20E45BBF" w14:textId="5C9B2AE5" w:rsidR="000F450A" w:rsidRPr="00F80982" w:rsidRDefault="00173DDF" w:rsidP="000F450A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80" w:line="240" w:lineRule="exact"/>
              <w:ind w:left="-105"/>
              <w:textAlignment w:val="baseline"/>
              <w:rPr>
                <w:rFonts w:cs="Arial"/>
                <w:bCs/>
                <w:color w:val="auto"/>
                <w:szCs w:val="18"/>
                <w:lang w:val="fr-BE"/>
              </w:rPr>
            </w:pPr>
            <w:r w:rsidRPr="00F80982">
              <w:rPr>
                <w:rFonts w:cs="Arial"/>
                <w:bCs/>
                <w:color w:val="auto"/>
                <w:szCs w:val="18"/>
                <w:lang w:val="fr-BE"/>
              </w:rPr>
              <w:t>n° de dossier</w:t>
            </w:r>
          </w:p>
          <w:p w14:paraId="73A06D8C" w14:textId="31F783D7" w:rsidR="000F450A" w:rsidRPr="00F80982" w:rsidRDefault="00000000" w:rsidP="000F450A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rFonts w:cs="Arial"/>
                <w:b/>
                <w:bCs/>
                <w:color w:val="auto"/>
                <w:szCs w:val="18"/>
                <w:lang w:val="fr-BE"/>
              </w:rPr>
            </w:pPr>
            <w:sdt>
              <w:sdtPr>
                <w:rPr>
                  <w:b/>
                </w:rPr>
                <w:id w:val="-1124922599"/>
                <w:placeholder>
                  <w:docPart w:val="3A86F576190E4439A309088ACE2D38BF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F84CB8" w:rsidRPr="00F80982">
                  <w:rPr>
                    <w:b/>
                    <w:color w:val="C0C0C0"/>
                    <w:lang w:val="fr-BE"/>
                  </w:rPr>
                  <w:t>_______________________________</w:t>
                </w:r>
              </w:sdtContent>
            </w:sdt>
          </w:p>
          <w:p w14:paraId="6C9798C8" w14:textId="355FB77D" w:rsidR="000F450A" w:rsidRPr="00F80982" w:rsidRDefault="00173DDF" w:rsidP="000F450A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20" w:after="80" w:line="240" w:lineRule="exact"/>
              <w:ind w:left="-105" w:right="-113"/>
              <w:textAlignment w:val="baseline"/>
              <w:rPr>
                <w:rFonts w:cs="Arial"/>
                <w:bCs/>
                <w:color w:val="auto"/>
                <w:szCs w:val="18"/>
                <w:lang w:val="fr-BE"/>
              </w:rPr>
            </w:pPr>
            <w:r w:rsidRPr="00F80982">
              <w:rPr>
                <w:rFonts w:cs="Arial"/>
                <w:bCs/>
                <w:color w:val="auto"/>
                <w:szCs w:val="18"/>
                <w:lang w:val="fr-BE"/>
              </w:rPr>
              <w:t>numéro d’entreprise</w:t>
            </w:r>
          </w:p>
          <w:p w14:paraId="0ECD137D" w14:textId="4C80BEBD" w:rsidR="000F450A" w:rsidRPr="00F80982" w:rsidRDefault="00F84CB8" w:rsidP="000F450A">
            <w:pPr>
              <w:tabs>
                <w:tab w:val="right" w:leader="dot" w:pos="1260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color w:val="auto"/>
                <w:szCs w:val="18"/>
                <w:lang w:val="fr-BE"/>
              </w:rPr>
            </w:pPr>
            <w:sdt>
              <w:sdtPr>
                <w:rPr>
                  <w:b/>
                </w:rPr>
                <w:id w:val="121438543"/>
                <w:placeholder>
                  <w:docPart w:val="994E428CB1554570B58795F38B880650"/>
                </w:placeholder>
                <w:text/>
              </w:sdtPr>
              <w:sdtContent>
                <w:r w:rsidRPr="00F84CB8">
                  <w:rPr>
                    <w:b/>
                  </w:rPr>
                  <w:t>0894306247</w:t>
                </w:r>
              </w:sdtContent>
            </w:sdt>
          </w:p>
        </w:tc>
        <w:tc>
          <w:tcPr>
            <w:tcW w:w="3260" w:type="dxa"/>
          </w:tcPr>
          <w:p w14:paraId="6C716C5D" w14:textId="77777777" w:rsidR="000F450A" w:rsidRPr="00F80982" w:rsidRDefault="000F450A" w:rsidP="000F450A">
            <w:pPr>
              <w:tabs>
                <w:tab w:val="left" w:pos="1843"/>
                <w:tab w:val="left" w:pos="4111"/>
              </w:tabs>
              <w:spacing w:before="120" w:line="240" w:lineRule="auto"/>
              <w:ind w:left="-108" w:right="-1196"/>
              <w:jc w:val="both"/>
              <w:rPr>
                <w:rFonts w:cs="Arial"/>
                <w:color w:val="auto"/>
                <w:szCs w:val="18"/>
                <w:lang w:val="fr-BE"/>
              </w:rPr>
            </w:pPr>
          </w:p>
        </w:tc>
      </w:tr>
      <w:tr w:rsidR="00BE090C" w:rsidRPr="000F450A" w14:paraId="565D787A" w14:textId="77777777" w:rsidTr="00173DDF">
        <w:trPr>
          <w:trHeight w:val="346"/>
        </w:trPr>
        <w:tc>
          <w:tcPr>
            <w:tcW w:w="6660" w:type="dxa"/>
            <w:gridSpan w:val="3"/>
            <w:tcBorders>
              <w:top w:val="nil"/>
              <w:left w:val="nil"/>
              <w:bottom w:val="single" w:sz="2" w:space="0" w:color="D9D9D9" w:themeColor="background1" w:themeShade="D9"/>
            </w:tcBorders>
            <w:hideMark/>
          </w:tcPr>
          <w:p w14:paraId="428D2ABB" w14:textId="60E57E92" w:rsidR="00BE090C" w:rsidRPr="000F450A" w:rsidRDefault="00BE090C" w:rsidP="00CA16F5">
            <w:pPr>
              <w:keepNext/>
              <w:spacing w:before="240" w:line="240" w:lineRule="exact"/>
              <w:ind w:left="-110"/>
              <w:rPr>
                <w:rFonts w:cs="Arial"/>
                <w:b/>
                <w:caps/>
                <w:color w:val="auto"/>
                <w:sz w:val="20"/>
              </w:rPr>
            </w:pPr>
            <w:r w:rsidRPr="00BF26ED">
              <w:rPr>
                <w:b/>
                <w:caps/>
                <w:noProof/>
                <w:color w:val="009FE3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C5B13D" wp14:editId="582D4B99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9932670</wp:posOffset>
                      </wp:positionV>
                      <wp:extent cx="6343650" cy="428625"/>
                      <wp:effectExtent l="0" t="0" r="0" b="0"/>
                      <wp:wrapNone/>
                      <wp:docPr id="1534670536" name="CBC Banque NL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36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E98A8" w14:textId="77777777" w:rsidR="00BE090C" w:rsidRDefault="00BE090C" w:rsidP="00BE090C">
                                  <w:pPr>
                                    <w:pStyle w:val="Pieddepage"/>
                                    <w:pBdr>
                                      <w:top w:val="single" w:sz="4" w:space="1" w:color="auto"/>
                                    </w:pBd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  <w:t>Zetel van de vennootschap: CBC Banque NV – Grote Markt 5 – 000 Brussel – België</w:t>
                                  </w:r>
                                </w:p>
                                <w:p w14:paraId="2993385A" w14:textId="77777777" w:rsidR="00BE090C" w:rsidRDefault="00BE090C" w:rsidP="00BE090C">
                                  <w:pPr>
                                    <w:pStyle w:val="Pieddepage"/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val="en-US" w:eastAsia="nl-NL"/>
                                    </w:rPr>
                                    <w:t>BTW BE 0403.211.380 – RPR Brussel – IBAN BE37 7289 0006 2028 – BIC CREGBEBB – FSMA 017588 A</w:t>
                                  </w:r>
                                </w:p>
                                <w:p w14:paraId="0FE5ADF0" w14:textId="77777777" w:rsidR="00BE090C" w:rsidRDefault="00BE090C" w:rsidP="00BE090C">
                                  <w:pPr>
                                    <w:pStyle w:val="Pieddepage"/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napToGrid w:val="0"/>
                                      <w:sz w:val="14"/>
                                      <w:szCs w:val="14"/>
                                      <w:lang w:eastAsia="nl-NL"/>
                                    </w:rPr>
                                    <w:t>Een onderneming van de KBC-groep</w:t>
                                  </w:r>
                                </w:p>
                                <w:p w14:paraId="794E9079" w14:textId="77777777" w:rsidR="00BE090C" w:rsidRDefault="00BE090C" w:rsidP="00BE090C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5B13D" id="_x0000_s1027" type="#_x0000_t202" style="position:absolute;left:0;text-align:left;margin-left:47.25pt;margin-top:782.1pt;width:499.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" filled="f" stroked="f">
                      <v:textbox>
                        <w:txbxContent>
                          <w:p w14:paraId="4FDE98A8" w14:textId="77777777" w:rsidR="00BE090C" w:rsidRDefault="00BE090C" w:rsidP="00BE090C">
                            <w:pPr>
                              <w:pStyle w:val="Pieddepage"/>
                              <w:pBdr>
                                <w:top w:val="single" w:sz="4" w:space="1" w:color="auto"/>
                              </w:pBd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  <w:t>Zetel van de vennootschap: CBC Banque NV – Grote Markt 5 – 000 Brussel – België</w:t>
                            </w:r>
                          </w:p>
                          <w:p w14:paraId="2993385A" w14:textId="77777777" w:rsidR="00BE090C" w:rsidRDefault="00BE090C" w:rsidP="00BE090C">
                            <w:pPr>
                              <w:pStyle w:val="Pieddepage"/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en-US" w:eastAsia="nl-NL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napToGrid w:val="0"/>
                                <w:sz w:val="14"/>
                                <w:szCs w:val="14"/>
                                <w:lang w:val="en-US" w:eastAsia="nl-NL"/>
                              </w:rPr>
                              <w:t>BTW BE 0403.211.380 – RPR Brussel – IBAN BE37 7289 0006 2028 – BIC CREGBEBB – FSMA 017588 A</w:t>
                            </w:r>
                          </w:p>
                          <w:p w14:paraId="0FE5ADF0" w14:textId="77777777" w:rsidR="00BE090C" w:rsidRDefault="00BE090C" w:rsidP="00BE090C">
                            <w:pPr>
                              <w:pStyle w:val="Pieddepage"/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napToGrid w:val="0"/>
                                <w:sz w:val="14"/>
                                <w:szCs w:val="14"/>
                                <w:lang w:eastAsia="nl-NL"/>
                              </w:rPr>
                              <w:t>Een onderneming van de KBC-groep</w:t>
                            </w:r>
                          </w:p>
                          <w:p w14:paraId="794E9079" w14:textId="77777777" w:rsidR="00BE090C" w:rsidRDefault="00BE090C" w:rsidP="00BE090C"/>
                        </w:txbxContent>
                      </v:textbox>
                    </v:shape>
                  </w:pict>
                </mc:Fallback>
              </mc:AlternateContent>
            </w:r>
            <w:r w:rsidR="00173DDF">
              <w:rPr>
                <w:b/>
                <w:bCs/>
                <w:color w:val="00A0E0"/>
                <w:sz w:val="22"/>
                <w:szCs w:val="22"/>
              </w:rPr>
              <w:t>Preneur d’assurance</w:t>
            </w:r>
          </w:p>
        </w:tc>
        <w:tc>
          <w:tcPr>
            <w:tcW w:w="3260" w:type="dxa"/>
            <w:hideMark/>
          </w:tcPr>
          <w:p w14:paraId="3CAD1077" w14:textId="77777777" w:rsidR="00BE090C" w:rsidRPr="000F450A" w:rsidRDefault="00BE090C" w:rsidP="00CA16F5">
            <w:pPr>
              <w:keepNext/>
              <w:spacing w:before="240" w:line="240" w:lineRule="exact"/>
              <w:rPr>
                <w:rFonts w:cs="Arial"/>
                <w:b/>
                <w:caps/>
                <w:color w:val="auto"/>
                <w:sz w:val="20"/>
              </w:rPr>
            </w:pPr>
          </w:p>
        </w:tc>
      </w:tr>
      <w:tr w:rsidR="00BE090C" w:rsidRPr="000F450A" w14:paraId="72805EE7" w14:textId="77777777" w:rsidTr="00173DDF">
        <w:trPr>
          <w:trHeight w:val="1757"/>
        </w:trPr>
        <w:tc>
          <w:tcPr>
            <w:tcW w:w="3966" w:type="dxa"/>
            <w:gridSpan w:val="2"/>
          </w:tcPr>
          <w:p w14:paraId="5AE3B297" w14:textId="11B73D86" w:rsidR="00BE090C" w:rsidRPr="00173DDF" w:rsidRDefault="00173DDF" w:rsidP="00CA16F5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ind w:left="-105"/>
              <w:textAlignment w:val="baseline"/>
              <w:rPr>
                <w:rFonts w:cs="ArialMT"/>
                <w:color w:val="auto"/>
                <w:szCs w:val="18"/>
                <w:lang w:val="fr-BE"/>
              </w:rPr>
            </w:pPr>
            <w:r w:rsidRPr="00173DDF">
              <w:rPr>
                <w:rFonts w:cs="Arial"/>
                <w:bCs/>
                <w:color w:val="auto"/>
                <w:szCs w:val="18"/>
                <w:lang w:val="fr-BE"/>
              </w:rPr>
              <w:t xml:space="preserve">nom (pour institution : dénomination) et adresse </w:t>
            </w:r>
          </w:p>
          <w:p w14:paraId="6C4735A0" w14:textId="0BB292F0" w:rsidR="00BE090C" w:rsidRPr="000F450A" w:rsidRDefault="00000000" w:rsidP="00CA16F5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100" w:line="240" w:lineRule="exact"/>
              <w:ind w:left="-105"/>
              <w:textAlignment w:val="baseline"/>
              <w:rPr>
                <w:rFonts w:eastAsia="Times New Roman"/>
                <w:b/>
                <w:color w:val="000000"/>
                <w:szCs w:val="18"/>
              </w:rPr>
            </w:pPr>
            <w:sdt>
              <w:sdtPr>
                <w:rPr>
                  <w:b/>
                </w:rPr>
                <w:id w:val="1412657666"/>
                <w:placeholder>
                  <w:docPart w:val="654B072EE229404A8E73E429FAD18DD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C816BB">
                  <w:rPr>
                    <w:b/>
                    <w:color w:val="C0C0C0"/>
                    <w:lang w:val="nl-BE"/>
                  </w:rPr>
                  <w:t>_______________________________________</w:t>
                </w:r>
              </w:sdtContent>
            </w:sdt>
          </w:p>
          <w:p w14:paraId="02E1351D" w14:textId="77777777" w:rsidR="00BE090C" w:rsidRPr="000F450A" w:rsidRDefault="00BE090C" w:rsidP="00CA16F5">
            <w:pPr>
              <w:autoSpaceDE w:val="0"/>
              <w:autoSpaceDN w:val="0"/>
              <w:adjustRightInd w:val="0"/>
              <w:spacing w:line="240" w:lineRule="auto"/>
              <w:ind w:left="-105"/>
              <w:rPr>
                <w:rFonts w:eastAsia="Times New Roman"/>
                <w:bCs/>
                <w:color w:val="000000"/>
                <w:szCs w:val="18"/>
              </w:rPr>
            </w:pPr>
          </w:p>
          <w:p w14:paraId="14BF41ED" w14:textId="1478FBE2" w:rsidR="00BE090C" w:rsidRPr="000F450A" w:rsidRDefault="00000000" w:rsidP="00CA16F5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after="100" w:line="240" w:lineRule="exact"/>
              <w:ind w:left="-105"/>
              <w:textAlignment w:val="baseline"/>
              <w:rPr>
                <w:rFonts w:eastAsia="Times New Roman"/>
                <w:b/>
                <w:color w:val="000000"/>
                <w:szCs w:val="18"/>
              </w:rPr>
            </w:pPr>
            <w:sdt>
              <w:sdtPr>
                <w:rPr>
                  <w:b/>
                </w:rPr>
                <w:id w:val="1192490632"/>
                <w:placeholder>
                  <w:docPart w:val="8C22EB32107E4AB4BC6390B04ED93559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C816BB">
                  <w:rPr>
                    <w:b/>
                    <w:color w:val="C0C0C0"/>
                    <w:lang w:val="nl-BE"/>
                  </w:rPr>
                  <w:t>_______________________________________</w:t>
                </w:r>
              </w:sdtContent>
            </w:sdt>
          </w:p>
          <w:p w14:paraId="0850D0E8" w14:textId="77777777" w:rsidR="00BE090C" w:rsidRPr="000F450A" w:rsidRDefault="00BE090C" w:rsidP="00CA16F5">
            <w:pPr>
              <w:autoSpaceDE w:val="0"/>
              <w:autoSpaceDN w:val="0"/>
              <w:adjustRightInd w:val="0"/>
              <w:spacing w:line="240" w:lineRule="auto"/>
              <w:ind w:left="-105"/>
              <w:rPr>
                <w:rFonts w:eastAsia="Times New Roman"/>
                <w:bCs/>
                <w:color w:val="000000"/>
                <w:szCs w:val="18"/>
              </w:rPr>
            </w:pPr>
          </w:p>
          <w:p w14:paraId="1F6B1A6B" w14:textId="30682114" w:rsidR="00BE090C" w:rsidRPr="000F450A" w:rsidRDefault="00000000" w:rsidP="00CA16F5">
            <w:pPr>
              <w:tabs>
                <w:tab w:val="right" w:leader="dot" w:pos="2846"/>
                <w:tab w:val="left" w:pos="6624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spacing w:before="40" w:line="240" w:lineRule="exact"/>
              <w:ind w:left="-105"/>
              <w:textAlignment w:val="baseline"/>
              <w:rPr>
                <w:color w:val="auto"/>
                <w:szCs w:val="18"/>
              </w:rPr>
            </w:pPr>
            <w:sdt>
              <w:sdtPr>
                <w:rPr>
                  <w:b/>
                </w:rPr>
                <w:id w:val="12814887"/>
                <w:placeholder>
                  <w:docPart w:val="FC05CA64CC534E7CA948E19F256270D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C816BB">
                  <w:rPr>
                    <w:b/>
                    <w:color w:val="C0C0C0"/>
                    <w:lang w:val="nl-BE"/>
                  </w:rPr>
                  <w:t>_______________________________________</w:t>
                </w:r>
              </w:sdtContent>
            </w:sdt>
          </w:p>
        </w:tc>
        <w:tc>
          <w:tcPr>
            <w:tcW w:w="5954" w:type="dxa"/>
            <w:gridSpan w:val="2"/>
          </w:tcPr>
          <w:p w14:paraId="779D8EE8" w14:textId="77777777" w:rsidR="00BE090C" w:rsidRPr="000F450A" w:rsidRDefault="00BE090C" w:rsidP="00CA16F5">
            <w:pPr>
              <w:tabs>
                <w:tab w:val="left" w:pos="1843"/>
                <w:tab w:val="left" w:pos="4111"/>
              </w:tabs>
              <w:spacing w:before="120" w:line="240" w:lineRule="auto"/>
              <w:ind w:left="-108" w:right="-1196"/>
              <w:jc w:val="both"/>
              <w:rPr>
                <w:rFonts w:cs="Arial"/>
                <w:color w:val="auto"/>
                <w:szCs w:val="18"/>
              </w:rPr>
            </w:pPr>
          </w:p>
        </w:tc>
      </w:tr>
    </w:tbl>
    <w:p w14:paraId="651AAA73" w14:textId="0AA0FB81" w:rsidR="000F450A" w:rsidRPr="00D0015B" w:rsidRDefault="00173DDF" w:rsidP="000F450A">
      <w:pPr>
        <w:keepNext/>
        <w:spacing w:before="240" w:after="120" w:line="240" w:lineRule="exact"/>
        <w:rPr>
          <w:b/>
          <w:caps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Assuré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819"/>
        <w:gridCol w:w="567"/>
        <w:gridCol w:w="1134"/>
        <w:gridCol w:w="709"/>
        <w:gridCol w:w="708"/>
        <w:gridCol w:w="568"/>
      </w:tblGrid>
      <w:tr w:rsidR="00C816BB" w:rsidRPr="00670252" w14:paraId="016BEEAC" w14:textId="77777777" w:rsidTr="00173DDF">
        <w:trPr>
          <w:trHeight w:val="431"/>
        </w:trPr>
        <w:tc>
          <w:tcPr>
            <w:tcW w:w="1418" w:type="dxa"/>
          </w:tcPr>
          <w:p w14:paraId="09FC9EB0" w14:textId="53F28AA0" w:rsidR="00C816BB" w:rsidRPr="00670252" w:rsidRDefault="00173DDF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173DDF">
              <w:rPr>
                <w:rFonts w:cs="Arial"/>
                <w:bCs/>
              </w:rPr>
              <w:t>nom et prénom</w:t>
            </w:r>
          </w:p>
        </w:tc>
        <w:tc>
          <w:tcPr>
            <w:tcW w:w="8505" w:type="dxa"/>
            <w:gridSpan w:val="6"/>
          </w:tcPr>
          <w:p w14:paraId="3B6088C6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99795060"/>
                <w:placeholder>
                  <w:docPart w:val="67634E4E55FF4975982562084C6CC72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__________________________________________________________________________________________</w:t>
                </w:r>
              </w:sdtContent>
            </w:sdt>
          </w:p>
        </w:tc>
      </w:tr>
      <w:tr w:rsidR="00C816BB" w:rsidRPr="00670252" w14:paraId="33D7B7C9" w14:textId="77777777" w:rsidTr="00173DDF">
        <w:trPr>
          <w:trHeight w:val="431"/>
        </w:trPr>
        <w:tc>
          <w:tcPr>
            <w:tcW w:w="1418" w:type="dxa"/>
          </w:tcPr>
          <w:p w14:paraId="24AFEEB0" w14:textId="0B86C78E" w:rsidR="00C816BB" w:rsidRPr="00670252" w:rsidRDefault="00173DDF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173DDF">
              <w:rPr>
                <w:rFonts w:cs="Arial"/>
                <w:bCs/>
              </w:rPr>
              <w:t>rue</w:t>
            </w:r>
          </w:p>
        </w:tc>
        <w:tc>
          <w:tcPr>
            <w:tcW w:w="5386" w:type="dxa"/>
            <w:gridSpan w:val="2"/>
          </w:tcPr>
          <w:p w14:paraId="0C64A43E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241531923"/>
                <w:placeholder>
                  <w:docPart w:val="281B3CB175A24C1ABBEDC1F76786A5E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</w:t>
                </w:r>
              </w:sdtContent>
            </w:sdt>
          </w:p>
        </w:tc>
        <w:tc>
          <w:tcPr>
            <w:tcW w:w="1134" w:type="dxa"/>
          </w:tcPr>
          <w:p w14:paraId="0BFD9663" w14:textId="47596154" w:rsidR="00C816BB" w:rsidRPr="00670252" w:rsidRDefault="00173DDF" w:rsidP="007270B4">
            <w:pPr>
              <w:tabs>
                <w:tab w:val="left" w:pos="4678"/>
              </w:tabs>
              <w:spacing w:before="60" w:after="60"/>
              <w:jc w:val="right"/>
              <w:rPr>
                <w:rFonts w:eastAsia="Times New Roman" w:cs="Arial"/>
                <w:bCs/>
              </w:rPr>
            </w:pPr>
            <w:r w:rsidRPr="00173DDF">
              <w:rPr>
                <w:rFonts w:eastAsia="Times New Roman" w:cs="Arial"/>
                <w:bCs/>
              </w:rPr>
              <w:t>numéro</w:t>
            </w:r>
          </w:p>
        </w:tc>
        <w:bookmarkStart w:id="1" w:name="_Hlk78184565"/>
        <w:tc>
          <w:tcPr>
            <w:tcW w:w="709" w:type="dxa"/>
          </w:tcPr>
          <w:p w14:paraId="1A7F041C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772206210"/>
                <w:placeholder>
                  <w:docPart w:val="1BCE4B78DCE449B393DABC820A21912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______</w:t>
                </w:r>
              </w:sdtContent>
            </w:sdt>
            <w:bookmarkEnd w:id="1"/>
          </w:p>
        </w:tc>
        <w:tc>
          <w:tcPr>
            <w:tcW w:w="708" w:type="dxa"/>
          </w:tcPr>
          <w:p w14:paraId="15CD617B" w14:textId="5D1E45C8" w:rsidR="00C816BB" w:rsidRPr="00670252" w:rsidRDefault="00173DDF" w:rsidP="00CA16F5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boïte</w:t>
            </w:r>
          </w:p>
        </w:tc>
        <w:tc>
          <w:tcPr>
            <w:tcW w:w="568" w:type="dxa"/>
          </w:tcPr>
          <w:p w14:paraId="03216977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1357776413"/>
                <w:placeholder>
                  <w:docPart w:val="7AD445B828084C7D9ACEFDFE5D6E5CF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_____</w:t>
                </w:r>
              </w:sdtContent>
            </w:sdt>
          </w:p>
        </w:tc>
      </w:tr>
      <w:tr w:rsidR="00545486" w:rsidRPr="00670252" w14:paraId="4CB3CDC5" w14:textId="77777777" w:rsidTr="00173DDF">
        <w:trPr>
          <w:trHeight w:val="431"/>
        </w:trPr>
        <w:tc>
          <w:tcPr>
            <w:tcW w:w="1418" w:type="dxa"/>
          </w:tcPr>
          <w:p w14:paraId="10778B4B" w14:textId="113A5612" w:rsidR="00545486" w:rsidRPr="00670252" w:rsidRDefault="00173DDF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2B3B10">
              <w:rPr>
                <w:rFonts w:cs="Arial"/>
              </w:rPr>
              <w:t xml:space="preserve">localité 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5386" w:type="dxa"/>
            <w:gridSpan w:val="2"/>
          </w:tcPr>
          <w:p w14:paraId="552773FE" w14:textId="77777777" w:rsidR="00545486" w:rsidRPr="00670252" w:rsidRDefault="00000000" w:rsidP="00CA16F5">
            <w:pPr>
              <w:tabs>
                <w:tab w:val="left" w:pos="4678"/>
              </w:tabs>
              <w:spacing w:before="60" w:after="60"/>
              <w:ind w:left="-113" w:right="31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62388429"/>
                <w:placeholder>
                  <w:docPart w:val="3C2F8E26882D4C1E84ABEBDB372C7115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</w:t>
                </w:r>
              </w:sdtContent>
            </w:sdt>
          </w:p>
        </w:tc>
        <w:tc>
          <w:tcPr>
            <w:tcW w:w="1134" w:type="dxa"/>
          </w:tcPr>
          <w:p w14:paraId="6599B681" w14:textId="5DC60FF8" w:rsidR="00545486" w:rsidRPr="00670252" w:rsidRDefault="00173DDF" w:rsidP="007270B4">
            <w:pPr>
              <w:tabs>
                <w:tab w:val="left" w:pos="4678"/>
              </w:tabs>
              <w:spacing w:before="60" w:after="60"/>
              <w:jc w:val="right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code postal</w:t>
            </w:r>
          </w:p>
        </w:tc>
        <w:tc>
          <w:tcPr>
            <w:tcW w:w="1985" w:type="dxa"/>
            <w:gridSpan w:val="3"/>
          </w:tcPr>
          <w:p w14:paraId="54FB6DE5" w14:textId="77777777" w:rsidR="00545486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-779023070"/>
                <w:placeholder>
                  <w:docPart w:val="ABE047A405824EF1BEA717CD05DD9D1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545486" w:rsidRPr="00670252">
                  <w:rPr>
                    <w:rFonts w:eastAsia="Calibri" w:cs="Arial"/>
                    <w:b/>
                    <w:color w:val="C0C0C0"/>
                  </w:rPr>
                  <w:t>_______</w:t>
                </w:r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545486" w:rsidRPr="00670252">
                  <w:rPr>
                    <w:rFonts w:eastAsia="Calibri" w:cs="Arial"/>
                    <w:b/>
                    <w:color w:val="C0C0C0"/>
                  </w:rPr>
                  <w:t>___________</w:t>
                </w:r>
              </w:sdtContent>
            </w:sdt>
          </w:p>
        </w:tc>
      </w:tr>
      <w:tr w:rsidR="00C816BB" w:rsidRPr="00670252" w14:paraId="6946A592" w14:textId="77777777" w:rsidTr="00173DDF">
        <w:trPr>
          <w:trHeight w:val="431"/>
        </w:trPr>
        <w:tc>
          <w:tcPr>
            <w:tcW w:w="1418" w:type="dxa"/>
          </w:tcPr>
          <w:p w14:paraId="75B26908" w14:textId="5C67F2A6" w:rsidR="00C816BB" w:rsidRPr="00670252" w:rsidRDefault="00173DDF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2B3B10">
              <w:rPr>
                <w:rFonts w:cs="Arial"/>
              </w:rPr>
              <w:t>profession</w:t>
            </w:r>
          </w:p>
        </w:tc>
        <w:tc>
          <w:tcPr>
            <w:tcW w:w="4819" w:type="dxa"/>
          </w:tcPr>
          <w:p w14:paraId="58744A48" w14:textId="67D8C84C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 w:right="31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546826839"/>
                <w:placeholder>
                  <w:docPart w:val="D4EA9FC2D72E433295CC1A36B9769E2E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</w:t>
                </w:r>
              </w:sdtContent>
            </w:sdt>
          </w:p>
        </w:tc>
        <w:tc>
          <w:tcPr>
            <w:tcW w:w="1701" w:type="dxa"/>
            <w:gridSpan w:val="2"/>
          </w:tcPr>
          <w:p w14:paraId="0052A3D2" w14:textId="7D6865CF" w:rsidR="00C816BB" w:rsidRPr="00670252" w:rsidRDefault="00173DDF" w:rsidP="007270B4">
            <w:pPr>
              <w:tabs>
                <w:tab w:val="left" w:pos="4678"/>
              </w:tabs>
              <w:spacing w:before="60" w:after="60"/>
              <w:jc w:val="right"/>
              <w:rPr>
                <w:rFonts w:eastAsia="Times New Roman" w:cs="Arial"/>
                <w:bCs/>
              </w:rPr>
            </w:pPr>
            <w:r w:rsidRPr="00173DDF">
              <w:rPr>
                <w:rFonts w:eastAsia="Times New Roman" w:cs="Arial"/>
                <w:bCs/>
              </w:rPr>
              <w:t>date de naissance</w:t>
            </w:r>
          </w:p>
        </w:tc>
        <w:tc>
          <w:tcPr>
            <w:tcW w:w="1985" w:type="dxa"/>
            <w:gridSpan w:val="3"/>
          </w:tcPr>
          <w:p w14:paraId="7D6365D5" w14:textId="7497D9F8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1047803360"/>
                <w:placeholder>
                  <w:docPart w:val="28951223B3FA4F1C95D253BF3623B9A3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545486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545486" w:rsidRPr="00670252" w14:paraId="55C9E680" w14:textId="77777777" w:rsidTr="00173DDF">
        <w:trPr>
          <w:trHeight w:val="431"/>
        </w:trPr>
        <w:tc>
          <w:tcPr>
            <w:tcW w:w="1418" w:type="dxa"/>
          </w:tcPr>
          <w:p w14:paraId="6C7279B4" w14:textId="4FE1DA56" w:rsidR="00545486" w:rsidRPr="00670252" w:rsidRDefault="00545486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bookmarkStart w:id="2" w:name="_Hlk202776064"/>
            <w:r w:rsidRPr="000F450A">
              <w:rPr>
                <w:rFonts w:cs="Arial"/>
                <w:bCs/>
              </w:rPr>
              <w:t>e-mail</w:t>
            </w:r>
          </w:p>
        </w:tc>
        <w:tc>
          <w:tcPr>
            <w:tcW w:w="8505" w:type="dxa"/>
            <w:gridSpan w:val="6"/>
          </w:tcPr>
          <w:p w14:paraId="7EB3E0F4" w14:textId="77777777" w:rsidR="00545486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439290151"/>
                <w:placeholder>
                  <w:docPart w:val="C5CFA5EA02314F84A10ED1195FED00C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__________________________________________________________________________________________</w:t>
                </w:r>
              </w:sdtContent>
            </w:sdt>
          </w:p>
        </w:tc>
      </w:tr>
    </w:tbl>
    <w:tbl>
      <w:tblPr>
        <w:tblStyle w:val="TableGrid1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C816BB" w:rsidRPr="00F84CB8" w14:paraId="1A0DD990" w14:textId="77777777" w:rsidTr="005C2A9A">
        <w:trPr>
          <w:trHeight w:val="431"/>
        </w:trPr>
        <w:tc>
          <w:tcPr>
            <w:tcW w:w="9923" w:type="dxa"/>
          </w:tcPr>
          <w:bookmarkEnd w:id="2"/>
          <w:p w14:paraId="3933FA15" w14:textId="50186812" w:rsidR="00C816BB" w:rsidRPr="00173DDF" w:rsidRDefault="00173DDF" w:rsidP="00C816BB">
            <w:pPr>
              <w:tabs>
                <w:tab w:val="left" w:pos="4678"/>
              </w:tabs>
              <w:spacing w:before="60"/>
              <w:ind w:left="-113"/>
              <w:rPr>
                <w:rFonts w:eastAsiaTheme="majorEastAsia" w:cstheme="majorBidi"/>
                <w:i/>
                <w:iCs/>
                <w:color w:val="808080"/>
                <w:sz w:val="16"/>
                <w:lang w:val="fr-BE"/>
              </w:rPr>
            </w:pPr>
            <w:r w:rsidRPr="00173DDF">
              <w:rPr>
                <w:rFonts w:eastAsia="Times New Roman"/>
                <w:bCs/>
                <w:color w:val="000000"/>
                <w:szCs w:val="18"/>
                <w:lang w:val="fr-BE"/>
              </w:rPr>
              <w:t xml:space="preserve">paiement via compte du bénéficiaire </w:t>
            </w:r>
            <w:r w:rsidRPr="00173DDF">
              <w:rPr>
                <w:rStyle w:val="Titre4Car"/>
                <w:i/>
                <w:color w:val="808080"/>
                <w:sz w:val="16"/>
                <w:lang w:val="fr-BE"/>
              </w:rPr>
              <w:t>si le bénéficiaire est une société, veuillez compléter le numéro de compte de la société</w:t>
            </w:r>
          </w:p>
        </w:tc>
      </w:tr>
    </w:tbl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386"/>
        <w:gridCol w:w="1134"/>
        <w:gridCol w:w="1985"/>
      </w:tblGrid>
      <w:tr w:rsidR="00C816BB" w:rsidRPr="00670252" w14:paraId="4BD7F3E9" w14:textId="77777777" w:rsidTr="00173DDF">
        <w:trPr>
          <w:trHeight w:val="431"/>
        </w:trPr>
        <w:tc>
          <w:tcPr>
            <w:tcW w:w="1418" w:type="dxa"/>
          </w:tcPr>
          <w:p w14:paraId="4DDC0B4B" w14:textId="165A9C98" w:rsidR="00C816BB" w:rsidRPr="00670252" w:rsidRDefault="00C816BB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IBAN</w:t>
            </w:r>
          </w:p>
        </w:tc>
        <w:tc>
          <w:tcPr>
            <w:tcW w:w="5386" w:type="dxa"/>
          </w:tcPr>
          <w:p w14:paraId="0DAA0801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 w:right="31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311239127"/>
                <w:placeholder>
                  <w:docPart w:val="BB5C56E94DF4452EAB68E7BDCBC199DC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</w:t>
                </w:r>
              </w:sdtContent>
            </w:sdt>
          </w:p>
        </w:tc>
        <w:tc>
          <w:tcPr>
            <w:tcW w:w="1134" w:type="dxa"/>
          </w:tcPr>
          <w:p w14:paraId="4F01B3FA" w14:textId="4899EBE1" w:rsidR="00C816BB" w:rsidRPr="00670252" w:rsidRDefault="00C816BB" w:rsidP="007270B4">
            <w:pPr>
              <w:tabs>
                <w:tab w:val="left" w:pos="4678"/>
              </w:tabs>
              <w:spacing w:before="60" w:after="60"/>
              <w:jc w:val="right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BIC</w:t>
            </w:r>
          </w:p>
        </w:tc>
        <w:tc>
          <w:tcPr>
            <w:tcW w:w="1985" w:type="dxa"/>
          </w:tcPr>
          <w:p w14:paraId="0F625EB5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-1532108461"/>
                <w:placeholder>
                  <w:docPart w:val="24C7405F53D543239E93362A31F8488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Calibri" w:cs="Arial"/>
                    <w:b/>
                    <w:color w:val="C0C0C0"/>
                  </w:rPr>
                  <w:t>_______</w:t>
                </w:r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C816BB" w:rsidRPr="00670252">
                  <w:rPr>
                    <w:rFonts w:eastAsia="Calibri" w:cs="Arial"/>
                    <w:b/>
                    <w:color w:val="C0C0C0"/>
                  </w:rPr>
                  <w:t>___________</w:t>
                </w:r>
              </w:sdtContent>
            </w:sdt>
          </w:p>
        </w:tc>
      </w:tr>
      <w:tr w:rsidR="00C816BB" w:rsidRPr="00670252" w14:paraId="38A906F8" w14:textId="77777777" w:rsidTr="00173DDF">
        <w:trPr>
          <w:trHeight w:val="431"/>
        </w:trPr>
        <w:tc>
          <w:tcPr>
            <w:tcW w:w="1418" w:type="dxa"/>
          </w:tcPr>
          <w:p w14:paraId="30A9C82A" w14:textId="2CF38B96" w:rsidR="00C816BB" w:rsidRPr="00670252" w:rsidRDefault="00173DDF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173DDF">
              <w:rPr>
                <w:rFonts w:cs="Arial"/>
                <w:bCs/>
              </w:rPr>
              <w:t xml:space="preserve">au nom de </w:t>
            </w:r>
          </w:p>
        </w:tc>
        <w:tc>
          <w:tcPr>
            <w:tcW w:w="5386" w:type="dxa"/>
          </w:tcPr>
          <w:p w14:paraId="7C70C7EC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 w:right="31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1926534967"/>
                <w:placeholder>
                  <w:docPart w:val="DB2F913C66E0432199CB50BA9E09D873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</w:t>
                </w:r>
              </w:sdtContent>
            </w:sdt>
          </w:p>
        </w:tc>
        <w:tc>
          <w:tcPr>
            <w:tcW w:w="1134" w:type="dxa"/>
          </w:tcPr>
          <w:p w14:paraId="0DB2B2AE" w14:textId="7483A057" w:rsidR="00C816BB" w:rsidRPr="00670252" w:rsidRDefault="00173DDF" w:rsidP="007270B4">
            <w:pPr>
              <w:tabs>
                <w:tab w:val="left" w:pos="4678"/>
              </w:tabs>
              <w:spacing w:before="60" w:after="60"/>
              <w:jc w:val="right"/>
              <w:rPr>
                <w:rFonts w:eastAsia="Times New Roman" w:cs="Arial"/>
                <w:bCs/>
              </w:rPr>
            </w:pPr>
            <w:r w:rsidRPr="00173DDF">
              <w:rPr>
                <w:rFonts w:eastAsia="Times New Roman" w:cs="Arial"/>
                <w:bCs/>
              </w:rPr>
              <w:t>téléphone</w:t>
            </w:r>
          </w:p>
        </w:tc>
        <w:tc>
          <w:tcPr>
            <w:tcW w:w="1985" w:type="dxa"/>
          </w:tcPr>
          <w:p w14:paraId="1B7D8020" w14:textId="77777777" w:rsidR="00C816BB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2093813468"/>
                <w:placeholder>
                  <w:docPart w:val="58D7C39A65A849FF979847F038EB4CC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816BB" w:rsidRPr="00670252">
                  <w:rPr>
                    <w:rFonts w:eastAsia="Calibri" w:cs="Arial"/>
                    <w:b/>
                    <w:color w:val="C0C0C0"/>
                  </w:rPr>
                  <w:t>_______</w:t>
                </w:r>
                <w:r w:rsidR="00C816BB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C816BB" w:rsidRPr="00670252">
                  <w:rPr>
                    <w:rFonts w:eastAsia="Calibri" w:cs="Arial"/>
                    <w:b/>
                    <w:color w:val="C0C0C0"/>
                  </w:rPr>
                  <w:t>___________</w:t>
                </w:r>
              </w:sdtContent>
            </w:sdt>
          </w:p>
        </w:tc>
      </w:tr>
    </w:tbl>
    <w:p w14:paraId="436902EE" w14:textId="552C5CC5" w:rsidR="000F450A" w:rsidRPr="002A16D2" w:rsidRDefault="00C10249" w:rsidP="000F450A">
      <w:pPr>
        <w:keepNext/>
        <w:spacing w:before="240" w:after="120" w:line="240" w:lineRule="exact"/>
        <w:rPr>
          <w:b/>
          <w:caps/>
          <w:color w:val="009FE3"/>
          <w:sz w:val="20"/>
          <w:lang w:val="fr-BE"/>
        </w:rPr>
      </w:pPr>
      <w:r w:rsidRPr="002A16D2">
        <w:rPr>
          <w:b/>
          <w:color w:val="009FE3"/>
          <w:sz w:val="22"/>
          <w:szCs w:val="22"/>
          <w:lang w:val="fr-BE"/>
        </w:rPr>
        <w:lastRenderedPageBreak/>
        <w:t>Profession</w:t>
      </w:r>
      <w:r w:rsidR="00545486" w:rsidRPr="002A16D2">
        <w:rPr>
          <w:b/>
          <w:color w:val="009FE3"/>
          <w:sz w:val="22"/>
          <w:szCs w:val="22"/>
          <w:lang w:val="fr-BE"/>
        </w:rPr>
        <w:t xml:space="preserve"> </w:t>
      </w:r>
      <w:r w:rsidR="002A16D2" w:rsidRPr="002A16D2">
        <w:rPr>
          <w:bCs/>
          <w:i/>
          <w:iCs/>
          <w:color w:val="808080" w:themeColor="background1" w:themeShade="80"/>
          <w:sz w:val="16"/>
          <w:szCs w:val="16"/>
          <w:lang w:val="fr-BE"/>
        </w:rPr>
        <w:t>une description détaillée de la profession</w:t>
      </w:r>
    </w:p>
    <w:bookmarkStart w:id="3" w:name="_Hlk192851318"/>
    <w:bookmarkStart w:id="4" w:name="_Hlk175579152"/>
    <w:p w14:paraId="71C236F0" w14:textId="77777777" w:rsidR="004504CE" w:rsidRPr="00670252" w:rsidRDefault="00000000" w:rsidP="004504CE">
      <w:pPr>
        <w:spacing w:after="120" w:line="480" w:lineRule="auto"/>
      </w:pPr>
      <w:sdt>
        <w:sdtPr>
          <w:rPr>
            <w:rFonts w:eastAsia="Times New Roman" w:cs="Arial"/>
            <w:b/>
          </w:rPr>
          <w:id w:val="-297524894"/>
          <w:placeholder>
            <w:docPart w:val="01F6EB7EB59C435F888E7F3F18B1B75D"/>
          </w:placeholder>
          <w:showingPlcHdr/>
          <w:text/>
        </w:sdtPr>
        <w:sdtEndPr>
          <w:rPr>
            <w:color w:val="003366"/>
          </w:rPr>
        </w:sdtEndPr>
        <w:sdtContent>
          <w:r w:rsidR="004504CE"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1134"/>
        <w:gridCol w:w="1275"/>
        <w:gridCol w:w="1276"/>
        <w:gridCol w:w="4111"/>
      </w:tblGrid>
      <w:tr w:rsidR="00545486" w:rsidRPr="00670252" w14:paraId="6310BC22" w14:textId="77777777" w:rsidTr="00F80982">
        <w:trPr>
          <w:trHeight w:val="431"/>
        </w:trPr>
        <w:tc>
          <w:tcPr>
            <w:tcW w:w="1985" w:type="dxa"/>
          </w:tcPr>
          <w:p w14:paraId="3648C847" w14:textId="64EB7811" w:rsidR="00545486" w:rsidRPr="00670252" w:rsidRDefault="002A16D2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2A16D2">
              <w:rPr>
                <w:rFonts w:cs="Arial"/>
                <w:bCs/>
              </w:rPr>
              <w:t>type de travail : manuel</w:t>
            </w:r>
          </w:p>
        </w:tc>
        <w:tc>
          <w:tcPr>
            <w:tcW w:w="1276" w:type="dxa"/>
            <w:gridSpan w:val="2"/>
          </w:tcPr>
          <w:p w14:paraId="21380CAF" w14:textId="7A46609C" w:rsidR="00545486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1667135299"/>
                <w:placeholder>
                  <w:docPart w:val="0840E2091E8748E0BD2FA60176068BB9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____</w:t>
                </w:r>
                <w:r w:rsidR="00007C1F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007C1F">
                  <w:rPr>
                    <w:rFonts w:eastAsia="Times New Roman" w:cs="Arial"/>
                    <w:b/>
                    <w:color w:val="C0C0C0"/>
                  </w:rPr>
                  <w:t>___</w:t>
                </w:r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</w:sdtContent>
            </w:sdt>
            <w:r w:rsidR="00007C1F">
              <w:rPr>
                <w:rFonts w:eastAsia="Times New Roman" w:cs="Arial"/>
                <w:b/>
              </w:rPr>
              <w:t xml:space="preserve"> %</w:t>
            </w:r>
          </w:p>
        </w:tc>
        <w:tc>
          <w:tcPr>
            <w:tcW w:w="1275" w:type="dxa"/>
          </w:tcPr>
          <w:p w14:paraId="7E4B5496" w14:textId="63F3EB47" w:rsidR="00545486" w:rsidRPr="00670252" w:rsidRDefault="002A16D2" w:rsidP="00CA16F5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 w:rsidRPr="00345CBE">
              <w:rPr>
                <w:rFonts w:cs="Arial"/>
              </w:rPr>
              <w:t>administratif</w:t>
            </w:r>
          </w:p>
        </w:tc>
        <w:tc>
          <w:tcPr>
            <w:tcW w:w="1276" w:type="dxa"/>
          </w:tcPr>
          <w:p w14:paraId="2AF8F57B" w14:textId="621DCB94" w:rsidR="00545486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-1452852320"/>
                <w:placeholder>
                  <w:docPart w:val="59261B3D9AA04617A4BC8C1B497F092F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___</w:t>
                </w:r>
                <w:r w:rsidR="00007C1F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007C1F">
                  <w:rPr>
                    <w:rFonts w:eastAsia="Times New Roman" w:cs="Arial"/>
                    <w:b/>
                    <w:color w:val="C0C0C0"/>
                  </w:rPr>
                  <w:t>___</w:t>
                </w:r>
                <w:r w:rsidR="00545486" w:rsidRPr="00670252">
                  <w:rPr>
                    <w:rFonts w:eastAsia="Times New Roman" w:cs="Arial"/>
                    <w:b/>
                    <w:color w:val="C0C0C0"/>
                  </w:rPr>
                  <w:t>__</w:t>
                </w:r>
              </w:sdtContent>
            </w:sdt>
            <w:r w:rsidR="00007C1F">
              <w:rPr>
                <w:rFonts w:eastAsia="Times New Roman" w:cs="Arial"/>
                <w:b/>
              </w:rPr>
              <w:t xml:space="preserve"> %</w:t>
            </w:r>
          </w:p>
        </w:tc>
        <w:tc>
          <w:tcPr>
            <w:tcW w:w="4111" w:type="dxa"/>
          </w:tcPr>
          <w:p w14:paraId="2BEE343F" w14:textId="3C3B1BD9" w:rsidR="00545486" w:rsidRPr="00670252" w:rsidRDefault="00F80982" w:rsidP="00007C1F">
            <w:pPr>
              <w:spacing w:before="60" w:after="60"/>
              <w:ind w:left="-113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s</w:t>
            </w:r>
            <w:r w:rsidR="00545486">
              <w:rPr>
                <w:rFonts w:eastAsia="Times New Roman" w:cs="Arial"/>
                <w:bCs/>
              </w:rPr>
              <w:t>tatut</w:t>
            </w:r>
            <w:r>
              <w:rPr>
                <w:rFonts w:eastAsia="Times New Roman" w:cs="Arial"/>
                <w:bCs/>
              </w:rPr>
              <w:t xml:space="preserve"> </w:t>
            </w:r>
            <w:r w:rsidR="00007C1F">
              <w:rPr>
                <w:rFonts w:eastAsia="Times New Roman" w:cs="Arial"/>
                <w:bCs/>
              </w:rPr>
              <w:t>:</w:t>
            </w:r>
            <w:r w:rsidR="00545486">
              <w:rPr>
                <w:rFonts w:eastAsia="Times New Roman" w:cs="Arial"/>
                <w:bCs/>
              </w:rPr>
              <w:t xml:space="preserve"> </w:t>
            </w:r>
            <w:sdt>
              <w:sdtPr>
                <w:rPr>
                  <w:rStyle w:val="Vierkantcheckbox"/>
                  <w:color w:val="00A0E0"/>
                </w:rPr>
                <w:id w:val="-7639953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007C1F">
                  <w:rPr>
                    <w:rStyle w:val="Vierkantcheckbox"/>
                    <w:rFonts w:ascii="MS Gothic" w:eastAsia="MS Gothic" w:hAnsi="MS Gothic" w:hint="eastAsia"/>
                    <w:color w:val="00A0E0"/>
                  </w:rPr>
                  <w:t>☐</w:t>
                </w:r>
              </w:sdtContent>
            </w:sdt>
            <w:r w:rsidR="00007C1F">
              <w:rPr>
                <w:rFonts w:cs="Arial"/>
                <w:bCs/>
              </w:rPr>
              <w:t xml:space="preserve"> </w:t>
            </w:r>
            <w:r w:rsidR="002A16D2" w:rsidRPr="002A16D2">
              <w:rPr>
                <w:rFonts w:cs="Arial"/>
                <w:bCs/>
              </w:rPr>
              <w:t>ouvrier</w:t>
            </w:r>
            <w:r w:rsidR="00545486">
              <w:rPr>
                <w:rFonts w:cs="Arial"/>
                <w:bCs/>
              </w:rPr>
              <w:t xml:space="preserve">    </w:t>
            </w:r>
            <w:sdt>
              <w:sdtPr>
                <w:rPr>
                  <w:rStyle w:val="Vierkantcheckbox"/>
                  <w:color w:val="00A0E0"/>
                </w:rPr>
                <w:id w:val="122864579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545486">
                  <w:rPr>
                    <w:rStyle w:val="Vierkantcheckbox"/>
                    <w:rFonts w:ascii="MS Gothic" w:eastAsia="MS Gothic" w:hAnsi="MS Gothic" w:hint="eastAsia"/>
                    <w:color w:val="00A0E0"/>
                  </w:rPr>
                  <w:t>☐</w:t>
                </w:r>
              </w:sdtContent>
            </w:sdt>
            <w:r w:rsidR="00007C1F">
              <w:rPr>
                <w:rFonts w:cs="Arial"/>
                <w:bCs/>
              </w:rPr>
              <w:t xml:space="preserve"> </w:t>
            </w:r>
            <w:r w:rsidR="002A16D2" w:rsidRPr="002A16D2">
              <w:rPr>
                <w:rFonts w:cs="Arial"/>
                <w:bCs/>
              </w:rPr>
              <w:t>employé</w:t>
            </w:r>
            <w:r w:rsidR="00545486">
              <w:rPr>
                <w:rFonts w:cs="Arial"/>
                <w:bCs/>
              </w:rPr>
              <w:t xml:space="preserve">    </w:t>
            </w:r>
            <w:sdt>
              <w:sdtPr>
                <w:rPr>
                  <w:rStyle w:val="Vierkantcheckbox"/>
                  <w:color w:val="00A0E0"/>
                </w:rPr>
                <w:id w:val="2435276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007C1F">
                  <w:rPr>
                    <w:rStyle w:val="Vierkantcheckbox"/>
                    <w:rFonts w:ascii="MS Gothic" w:eastAsia="MS Gothic" w:hAnsi="MS Gothic" w:hint="eastAsia"/>
                    <w:color w:val="00A0E0"/>
                  </w:rPr>
                  <w:t>☐</w:t>
                </w:r>
              </w:sdtContent>
            </w:sdt>
            <w:r w:rsidR="00007C1F">
              <w:rPr>
                <w:rStyle w:val="Vierkantcheckbox"/>
                <w:color w:val="00A0E0"/>
              </w:rPr>
              <w:t xml:space="preserve"> </w:t>
            </w:r>
            <w:r w:rsidR="002A16D2" w:rsidRPr="002A16D2">
              <w:rPr>
                <w:rFonts w:cs="Arial"/>
                <w:bCs/>
              </w:rPr>
              <w:t>indépendant</w:t>
            </w:r>
          </w:p>
        </w:tc>
      </w:tr>
      <w:bookmarkEnd w:id="3"/>
      <w:tr w:rsidR="00007C1F" w:rsidRPr="00670252" w14:paraId="1B91A9A0" w14:textId="77777777" w:rsidTr="00007C1F">
        <w:trPr>
          <w:trHeight w:val="431"/>
        </w:trPr>
        <w:tc>
          <w:tcPr>
            <w:tcW w:w="2127" w:type="dxa"/>
            <w:gridSpan w:val="2"/>
            <w:vAlign w:val="bottom"/>
          </w:tcPr>
          <w:p w14:paraId="0355D53E" w14:textId="140AB626" w:rsidR="00007C1F" w:rsidRPr="00670252" w:rsidRDefault="00000000" w:rsidP="00007C1F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sdt>
              <w:sdtPr>
                <w:rPr>
                  <w:rStyle w:val="Vierkantcheckbox"/>
                  <w:color w:val="00A0E0"/>
                </w:rPr>
                <w:id w:val="-15920098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007C1F">
                  <w:rPr>
                    <w:rStyle w:val="Vierkantcheckbox"/>
                    <w:rFonts w:ascii="MS Gothic" w:eastAsia="MS Gothic" w:hAnsi="MS Gothic" w:hint="eastAsia"/>
                    <w:color w:val="00A0E0"/>
                  </w:rPr>
                  <w:t>☐</w:t>
                </w:r>
              </w:sdtContent>
            </w:sdt>
            <w:r w:rsidR="00007C1F">
              <w:rPr>
                <w:rStyle w:val="Vierkantcheckbox"/>
                <w:color w:val="00A0E0"/>
              </w:rPr>
              <w:t xml:space="preserve"> </w:t>
            </w:r>
            <w:r w:rsidR="00007C1F">
              <w:rPr>
                <w:rFonts w:cs="Arial"/>
                <w:bCs/>
              </w:rPr>
              <w:t>a</w:t>
            </w:r>
            <w:r w:rsidR="002A16D2">
              <w:rPr>
                <w:rFonts w:cs="Arial"/>
                <w:bCs/>
              </w:rPr>
              <w:t>utre</w:t>
            </w:r>
            <w:r w:rsidR="00007C1F">
              <w:rPr>
                <w:rFonts w:cs="Arial"/>
                <w:bCs/>
              </w:rPr>
              <w:t xml:space="preserve"> </w:t>
            </w:r>
            <w:r w:rsidR="002A16D2" w:rsidRPr="002A16D2">
              <w:rPr>
                <w:rFonts w:cs="Arial"/>
                <w:bCs/>
                <w:i/>
                <w:color w:val="808080"/>
                <w:sz w:val="16"/>
              </w:rPr>
              <w:t>explication</w:t>
            </w:r>
          </w:p>
        </w:tc>
        <w:tc>
          <w:tcPr>
            <w:tcW w:w="7796" w:type="dxa"/>
            <w:gridSpan w:val="4"/>
          </w:tcPr>
          <w:p w14:paraId="0EE252DD" w14:textId="42BFFAEB" w:rsidR="00007C1F" w:rsidRPr="00670252" w:rsidRDefault="00000000" w:rsidP="00007C1F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1427315629"/>
                <w:placeholder>
                  <w:docPart w:val="71BE406089C5471492C40D54E3997A0D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007C1F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_____________________________________________________________________________________</w:t>
                </w:r>
              </w:sdtContent>
            </w:sdt>
          </w:p>
        </w:tc>
      </w:tr>
    </w:tbl>
    <w:p w14:paraId="69F3C0A5" w14:textId="52D13CC6" w:rsidR="004504CE" w:rsidRPr="00D0015B" w:rsidRDefault="002A16D2" w:rsidP="004504CE">
      <w:pPr>
        <w:keepNext/>
        <w:spacing w:before="240" w:after="120" w:line="240" w:lineRule="exact"/>
        <w:rPr>
          <w:b/>
          <w:caps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Maladie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4504CE" w:rsidRPr="00670252" w14:paraId="554BDE85" w14:textId="77777777" w:rsidTr="004504CE">
        <w:trPr>
          <w:trHeight w:val="431"/>
        </w:trPr>
        <w:tc>
          <w:tcPr>
            <w:tcW w:w="4678" w:type="dxa"/>
          </w:tcPr>
          <w:p w14:paraId="47327BCB" w14:textId="6DC293DF" w:rsidR="004504CE" w:rsidRPr="002A16D2" w:rsidRDefault="002A16D2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2A16D2">
              <w:rPr>
                <w:rFonts w:cs="Arial"/>
                <w:bCs/>
                <w:lang w:val="fr-BE"/>
              </w:rPr>
              <w:t>Depuis quand les premiers symptômes ont-ils apparu</w:t>
            </w:r>
            <w:r w:rsidR="004504CE" w:rsidRPr="002A16D2">
              <w:rPr>
                <w:rFonts w:cs="Arial"/>
                <w:bCs/>
                <w:lang w:val="fr-BE"/>
              </w:rPr>
              <w:t>?</w:t>
            </w:r>
          </w:p>
        </w:tc>
        <w:tc>
          <w:tcPr>
            <w:tcW w:w="5245" w:type="dxa"/>
          </w:tcPr>
          <w:p w14:paraId="76C3EC44" w14:textId="6E92397F" w:rsidR="004504CE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1442187962"/>
                <w:placeholder>
                  <w:docPart w:val="1AD231489F3E4E37AC97392CE3A2892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4504CE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</w:t>
                </w:r>
              </w:sdtContent>
            </w:sdt>
          </w:p>
        </w:tc>
      </w:tr>
      <w:tr w:rsidR="004504CE" w:rsidRPr="00670252" w14:paraId="6A7E5B99" w14:textId="77777777" w:rsidTr="004504CE">
        <w:trPr>
          <w:trHeight w:val="431"/>
        </w:trPr>
        <w:tc>
          <w:tcPr>
            <w:tcW w:w="4678" w:type="dxa"/>
          </w:tcPr>
          <w:p w14:paraId="2601941D" w14:textId="4959E6DF" w:rsidR="004504CE" w:rsidRPr="002A16D2" w:rsidRDefault="002A16D2" w:rsidP="002A16D2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2A16D2">
              <w:rPr>
                <w:rFonts w:cs="Arial"/>
                <w:bCs/>
                <w:lang w:val="fr-BE"/>
              </w:rPr>
              <w:t>Quand a-t-on demandé pour la première fois un conseil médical (médecin, spécialiste</w:t>
            </w:r>
            <w:r w:rsidR="004504CE" w:rsidRPr="002A16D2">
              <w:rPr>
                <w:rFonts w:cs="Arial"/>
                <w:bCs/>
                <w:lang w:val="fr-BE"/>
              </w:rPr>
              <w:t xml:space="preserve">)? </w:t>
            </w:r>
          </w:p>
        </w:tc>
        <w:tc>
          <w:tcPr>
            <w:tcW w:w="5245" w:type="dxa"/>
          </w:tcPr>
          <w:p w14:paraId="259BF122" w14:textId="62CB9ED1" w:rsidR="004504CE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1348996060"/>
                <w:placeholder>
                  <w:docPart w:val="957183016C744251BF34994ABAE4CA6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4504CE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</w:t>
                </w:r>
              </w:sdtContent>
            </w:sdt>
          </w:p>
        </w:tc>
      </w:tr>
    </w:tbl>
    <w:p w14:paraId="0CD5D1C4" w14:textId="4C508DBA" w:rsidR="004504CE" w:rsidRPr="002A16D2" w:rsidRDefault="002A16D2" w:rsidP="004504CE">
      <w:pPr>
        <w:keepNext/>
        <w:spacing w:before="60" w:after="180"/>
        <w:rPr>
          <w:lang w:val="fr-BE"/>
        </w:rPr>
      </w:pPr>
      <w:r w:rsidRPr="002A16D2">
        <w:rPr>
          <w:lang w:val="fr-BE"/>
        </w:rPr>
        <w:t>diagnostic ou description des plaintes</w:t>
      </w:r>
      <w:r w:rsidR="004504CE" w:rsidRPr="002A16D2">
        <w:rPr>
          <w:lang w:val="fr-BE"/>
        </w:rPr>
        <w:t xml:space="preserve"> </w:t>
      </w:r>
    </w:p>
    <w:p w14:paraId="7251A559" w14:textId="77777777" w:rsidR="00B85AE5" w:rsidRPr="00670252" w:rsidRDefault="00000000" w:rsidP="00B85AE5">
      <w:pPr>
        <w:spacing w:after="120" w:line="480" w:lineRule="auto"/>
      </w:pPr>
      <w:sdt>
        <w:sdtPr>
          <w:rPr>
            <w:rFonts w:eastAsia="Times New Roman" w:cs="Arial"/>
            <w:b/>
          </w:rPr>
          <w:id w:val="-1067340760"/>
          <w:placeholder>
            <w:docPart w:val="FDE0FB35857D48E9A7A6F1F126E1AE3E"/>
          </w:placeholder>
          <w:showingPlcHdr/>
          <w:text/>
        </w:sdtPr>
        <w:sdtEndPr>
          <w:rPr>
            <w:color w:val="003366"/>
          </w:rPr>
        </w:sdtEndPr>
        <w:sdtContent>
          <w:r w:rsidR="00B85AE5"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26785A65" w14:textId="3F8D8BD7" w:rsidR="00545486" w:rsidRPr="0051105B" w:rsidRDefault="002A16D2" w:rsidP="00545486">
      <w:pPr>
        <w:keepNext/>
        <w:spacing w:before="240" w:after="120" w:line="240" w:lineRule="exact"/>
        <w:rPr>
          <w:b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Accident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708"/>
        <w:gridCol w:w="1134"/>
        <w:gridCol w:w="567"/>
        <w:gridCol w:w="3119"/>
      </w:tblGrid>
      <w:tr w:rsidR="004504CE" w:rsidRPr="00F84CB8" w14:paraId="013BC51B" w14:textId="77777777" w:rsidTr="002A16D2">
        <w:trPr>
          <w:trHeight w:val="431"/>
        </w:trPr>
        <w:tc>
          <w:tcPr>
            <w:tcW w:w="6237" w:type="dxa"/>
            <w:gridSpan w:val="4"/>
          </w:tcPr>
          <w:p w14:paraId="08D8BBFE" w14:textId="0D61B4D1" w:rsidR="004504CE" w:rsidRPr="002A16D2" w:rsidRDefault="002A16D2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2A16D2">
              <w:rPr>
                <w:rFonts w:eastAsia="Times New Roman" w:cs="Arial"/>
                <w:bCs/>
                <w:lang w:val="fr-BE"/>
              </w:rPr>
              <w:t xml:space="preserve">genre d’accident </w:t>
            </w:r>
            <w:r w:rsidR="00BD7A75" w:rsidRPr="002A16D2">
              <w:rPr>
                <w:rFonts w:eastAsia="Times New Roman" w:cs="Arial"/>
                <w:bCs/>
                <w:lang w:val="fr-BE"/>
              </w:rPr>
              <w:t xml:space="preserve">: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6625161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D7A75" w:rsidRPr="002A16D2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D7A75" w:rsidRPr="002A16D2">
              <w:rPr>
                <w:rFonts w:cs="Arial"/>
                <w:bCs/>
                <w:lang w:val="fr-BE"/>
              </w:rPr>
              <w:t xml:space="preserve"> </w:t>
            </w:r>
            <w:r w:rsidRPr="002A16D2">
              <w:rPr>
                <w:rFonts w:cs="Arial"/>
                <w:bCs/>
                <w:lang w:val="fr-BE"/>
              </w:rPr>
              <w:t>accident du travail</w:t>
            </w:r>
            <w:r w:rsidR="00BD7A75" w:rsidRPr="002A16D2">
              <w:rPr>
                <w:rFonts w:cs="Arial"/>
                <w:bCs/>
                <w:lang w:val="fr-BE"/>
              </w:rPr>
              <w:t xml:space="preserve">   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-204397151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D7A75" w:rsidRPr="002A16D2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D7A75" w:rsidRPr="002A16D2">
              <w:rPr>
                <w:rFonts w:cs="Arial"/>
                <w:bCs/>
                <w:lang w:val="fr-BE"/>
              </w:rPr>
              <w:t xml:space="preserve"> </w:t>
            </w:r>
            <w:r w:rsidRPr="002A16D2">
              <w:rPr>
                <w:rFonts w:cs="Arial"/>
                <w:bCs/>
                <w:lang w:val="fr-BE"/>
              </w:rPr>
              <w:t>accident de la vie privée</w:t>
            </w:r>
          </w:p>
        </w:tc>
        <w:tc>
          <w:tcPr>
            <w:tcW w:w="3686" w:type="dxa"/>
            <w:gridSpan w:val="2"/>
          </w:tcPr>
          <w:p w14:paraId="7DB0C328" w14:textId="4994EB24" w:rsidR="004504CE" w:rsidRPr="002A16D2" w:rsidRDefault="004504CE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  <w:lang w:val="fr-BE"/>
              </w:rPr>
            </w:pPr>
          </w:p>
        </w:tc>
      </w:tr>
      <w:tr w:rsidR="004504CE" w:rsidRPr="00670252" w14:paraId="775B40E2" w14:textId="77777777" w:rsidTr="002A16D2">
        <w:trPr>
          <w:trHeight w:val="431"/>
        </w:trPr>
        <w:tc>
          <w:tcPr>
            <w:tcW w:w="6237" w:type="dxa"/>
            <w:gridSpan w:val="4"/>
          </w:tcPr>
          <w:p w14:paraId="79F4C06B" w14:textId="71796E3D" w:rsidR="004504CE" w:rsidRPr="002A16D2" w:rsidRDefault="002A16D2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proofErr w:type="gramStart"/>
            <w:r w:rsidRPr="002A16D2">
              <w:rPr>
                <w:rFonts w:eastAsia="Times New Roman" w:cs="Arial"/>
                <w:bCs/>
                <w:lang w:val="fr-BE"/>
              </w:rPr>
              <w:t>type</w:t>
            </w:r>
            <w:proofErr w:type="gramEnd"/>
            <w:r w:rsidRPr="002A16D2">
              <w:rPr>
                <w:rFonts w:eastAsia="Times New Roman" w:cs="Arial"/>
                <w:bCs/>
                <w:lang w:val="fr-BE"/>
              </w:rPr>
              <w:t xml:space="preserve"> d’accident </w:t>
            </w:r>
            <w:r w:rsidR="00BD7A75" w:rsidRPr="002A16D2">
              <w:rPr>
                <w:rFonts w:eastAsia="Times New Roman" w:cs="Arial"/>
                <w:bCs/>
                <w:lang w:val="fr-BE"/>
              </w:rPr>
              <w:t>:</w:t>
            </w:r>
            <w:r>
              <w:rPr>
                <w:rFonts w:eastAsia="Times New Roman" w:cs="Arial"/>
                <w:bCs/>
                <w:lang w:val="fr-BE"/>
              </w:rPr>
              <w:t xml:space="preserve">  </w:t>
            </w:r>
            <w:r w:rsidR="00BD7A75" w:rsidRPr="002A16D2">
              <w:rPr>
                <w:rFonts w:eastAsia="Times New Roman" w:cs="Arial"/>
                <w:bCs/>
                <w:lang w:val="fr-BE"/>
              </w:rPr>
              <w:t xml:space="preserve">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-6579570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D7A75" w:rsidRPr="002A16D2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D7A75" w:rsidRPr="002A16D2">
              <w:rPr>
                <w:rFonts w:cs="Arial"/>
                <w:bCs/>
                <w:lang w:val="fr-BE"/>
              </w:rPr>
              <w:t xml:space="preserve"> </w:t>
            </w:r>
            <w:r w:rsidRPr="002A16D2">
              <w:rPr>
                <w:rFonts w:cs="Arial"/>
                <w:bCs/>
                <w:lang w:val="fr-BE"/>
              </w:rPr>
              <w:t>accident de sport</w:t>
            </w:r>
            <w:r w:rsidR="00BD7A75" w:rsidRPr="002A16D2">
              <w:rPr>
                <w:rFonts w:cs="Arial"/>
                <w:bCs/>
                <w:lang w:val="fr-BE"/>
              </w:rPr>
              <w:t xml:space="preserve"> </w:t>
            </w:r>
            <w:r w:rsidR="00AA5819" w:rsidRPr="002A16D2">
              <w:rPr>
                <w:rFonts w:cs="Arial"/>
                <w:bCs/>
                <w:lang w:val="fr-BE"/>
              </w:rPr>
              <w:t xml:space="preserve">  </w:t>
            </w:r>
            <w:r w:rsidR="00BD7A75" w:rsidRPr="002A16D2">
              <w:rPr>
                <w:rFonts w:cs="Arial"/>
                <w:bCs/>
                <w:lang w:val="fr-BE"/>
              </w:rPr>
              <w:t xml:space="preserve">  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17780610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D7A75" w:rsidRPr="002A16D2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D7A75" w:rsidRPr="002A16D2">
              <w:rPr>
                <w:rFonts w:cs="Arial"/>
                <w:bCs/>
                <w:lang w:val="fr-BE"/>
              </w:rPr>
              <w:t xml:space="preserve"> </w:t>
            </w:r>
            <w:r w:rsidRPr="002A16D2">
              <w:rPr>
                <w:rFonts w:cs="Arial"/>
                <w:bCs/>
                <w:lang w:val="fr-BE"/>
              </w:rPr>
              <w:t>accident de la route</w:t>
            </w:r>
            <w:r w:rsidR="00BD7A75" w:rsidRPr="002A16D2">
              <w:rPr>
                <w:rFonts w:cs="Arial"/>
                <w:bCs/>
                <w:lang w:val="fr-BE"/>
              </w:rPr>
              <w:t xml:space="preserve">  </w:t>
            </w:r>
            <w:r>
              <w:rPr>
                <w:rFonts w:cs="Arial"/>
                <w:bCs/>
                <w:lang w:val="fr-BE"/>
              </w:rPr>
              <w:t xml:space="preserve"> </w:t>
            </w:r>
            <w:r w:rsidR="00BD7A75" w:rsidRPr="002A16D2">
              <w:rPr>
                <w:rFonts w:cs="Arial"/>
                <w:bCs/>
                <w:lang w:val="fr-BE"/>
              </w:rPr>
              <w:t xml:space="preserve"> 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-167641480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D7A75" w:rsidRPr="002A16D2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BD7A75" w:rsidRPr="002A16D2">
              <w:rPr>
                <w:rStyle w:val="Vierkantcheckbox"/>
                <w:color w:val="00A0E0"/>
                <w:lang w:val="fr-BE"/>
              </w:rPr>
              <w:t xml:space="preserve"> </w:t>
            </w:r>
            <w:r w:rsidRPr="002A16D2">
              <w:rPr>
                <w:rFonts w:cs="Arial"/>
                <w:bCs/>
                <w:lang w:val="fr-BE"/>
              </w:rPr>
              <w:t>autre</w:t>
            </w:r>
          </w:p>
        </w:tc>
        <w:tc>
          <w:tcPr>
            <w:tcW w:w="3686" w:type="dxa"/>
            <w:gridSpan w:val="2"/>
          </w:tcPr>
          <w:p w14:paraId="3D86CC60" w14:textId="03FB726F" w:rsidR="004504CE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867512824"/>
                <w:placeholder>
                  <w:docPart w:val="8871AFE95C374D66A309B1B27F385A75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4504CE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</w:t>
                </w:r>
              </w:sdtContent>
            </w:sdt>
          </w:p>
        </w:tc>
      </w:tr>
      <w:tr w:rsidR="00AA5819" w:rsidRPr="00670252" w14:paraId="42BCBD71" w14:textId="77777777" w:rsidTr="002A16D2">
        <w:trPr>
          <w:trHeight w:val="431"/>
        </w:trPr>
        <w:tc>
          <w:tcPr>
            <w:tcW w:w="2410" w:type="dxa"/>
          </w:tcPr>
          <w:p w14:paraId="464531A7" w14:textId="4F319522" w:rsidR="00AA5819" w:rsidRPr="00670252" w:rsidRDefault="002A16D2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2A16D2">
              <w:rPr>
                <w:rFonts w:cs="Arial"/>
                <w:bCs/>
              </w:rPr>
              <w:t>moment de l’accident : date</w:t>
            </w:r>
          </w:p>
        </w:tc>
        <w:tc>
          <w:tcPr>
            <w:tcW w:w="1985" w:type="dxa"/>
          </w:tcPr>
          <w:p w14:paraId="678E9E38" w14:textId="047F5C7B" w:rsidR="00AA5819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1930112036"/>
                <w:placeholder>
                  <w:docPart w:val="8225029009CF4E1DAD071FF8DC17B10C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AA5819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  <w:tc>
          <w:tcPr>
            <w:tcW w:w="708" w:type="dxa"/>
          </w:tcPr>
          <w:p w14:paraId="6558C047" w14:textId="23D31273" w:rsidR="00AA5819" w:rsidRPr="00670252" w:rsidRDefault="002A16D2" w:rsidP="00CA16F5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heure</w:t>
            </w:r>
          </w:p>
        </w:tc>
        <w:tc>
          <w:tcPr>
            <w:tcW w:w="1134" w:type="dxa"/>
          </w:tcPr>
          <w:p w14:paraId="18D56040" w14:textId="37B03B8B" w:rsidR="00AA5819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997771292"/>
                <w:placeholder>
                  <w:docPart w:val="8920844189864C7CBE1115E006EAF0E5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AA5819" w:rsidRPr="00670252">
                  <w:rPr>
                    <w:rFonts w:eastAsia="Times New Roman" w:cs="Arial"/>
                    <w:b/>
                    <w:color w:val="C0C0C0"/>
                  </w:rPr>
                  <w:t>__</w:t>
                </w:r>
                <w:r w:rsidR="00AA5819">
                  <w:rPr>
                    <w:rFonts w:eastAsia="Times New Roman" w:cs="Arial"/>
                    <w:b/>
                    <w:color w:val="C0C0C0"/>
                  </w:rPr>
                  <w:t>___</w:t>
                </w:r>
                <w:r w:rsidR="00AA5819" w:rsidRPr="00670252">
                  <w:rPr>
                    <w:rFonts w:eastAsia="Times New Roman" w:cs="Arial"/>
                    <w:b/>
                    <w:color w:val="C0C0C0"/>
                  </w:rPr>
                  <w:t>____</w:t>
                </w:r>
              </w:sdtContent>
            </w:sdt>
          </w:p>
        </w:tc>
        <w:tc>
          <w:tcPr>
            <w:tcW w:w="567" w:type="dxa"/>
          </w:tcPr>
          <w:p w14:paraId="4CDA45C6" w14:textId="11FD79EE" w:rsidR="00AA5819" w:rsidRPr="00670252" w:rsidRDefault="002A16D2" w:rsidP="00CA16F5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lieu</w:t>
            </w:r>
          </w:p>
        </w:tc>
        <w:tc>
          <w:tcPr>
            <w:tcW w:w="3119" w:type="dxa"/>
          </w:tcPr>
          <w:p w14:paraId="6CB3A48E" w14:textId="40B1AEB9" w:rsidR="00AA5819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/>
                </w:rPr>
                <w:id w:val="1305730463"/>
                <w:placeholder>
                  <w:docPart w:val="1168C378200D46D3B54C82DCBA2A761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AA5819" w:rsidRPr="00670252">
                  <w:rPr>
                    <w:rFonts w:eastAsia="Times New Roman" w:cs="Arial"/>
                    <w:b/>
                    <w:color w:val="C0C0C0"/>
                  </w:rPr>
                  <w:t>____</w:t>
                </w:r>
                <w:r w:rsidR="00AA5819">
                  <w:rPr>
                    <w:rFonts w:eastAsia="Times New Roman" w:cs="Arial"/>
                    <w:b/>
                    <w:color w:val="C0C0C0"/>
                  </w:rPr>
                  <w:t>____________________________</w:t>
                </w:r>
                <w:r w:rsidR="00AA5819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</w:sdtContent>
            </w:sdt>
          </w:p>
        </w:tc>
      </w:tr>
    </w:tbl>
    <w:p w14:paraId="4C334D27" w14:textId="5F64F121" w:rsidR="00AA5819" w:rsidRPr="002A16D2" w:rsidRDefault="002A16D2" w:rsidP="00AA5819">
      <w:pPr>
        <w:keepNext/>
        <w:spacing w:before="60" w:after="180"/>
        <w:rPr>
          <w:lang w:val="fr-BE"/>
        </w:rPr>
      </w:pPr>
      <w:r w:rsidRPr="002A16D2">
        <w:rPr>
          <w:lang w:val="fr-BE"/>
        </w:rPr>
        <w:t>description détaillée des conditions de l’accident</w:t>
      </w:r>
    </w:p>
    <w:p w14:paraId="7A2BCF77" w14:textId="77777777" w:rsidR="00B85AE5" w:rsidRPr="00670252" w:rsidRDefault="00000000" w:rsidP="00B85AE5">
      <w:pPr>
        <w:spacing w:after="120" w:line="480" w:lineRule="auto"/>
      </w:pPr>
      <w:sdt>
        <w:sdtPr>
          <w:rPr>
            <w:rFonts w:eastAsia="Times New Roman" w:cs="Arial"/>
            <w:b/>
          </w:rPr>
          <w:id w:val="-1215034920"/>
          <w:placeholder>
            <w:docPart w:val="273E313BAB934220A27EDAB881F99155"/>
          </w:placeholder>
          <w:showingPlcHdr/>
          <w:text/>
        </w:sdtPr>
        <w:sdtEndPr>
          <w:rPr>
            <w:color w:val="003366"/>
          </w:rPr>
        </w:sdtEndPr>
        <w:sdtContent>
          <w:r w:rsidR="00B85AE5"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4"/>
        <w:gridCol w:w="3686"/>
      </w:tblGrid>
      <w:tr w:rsidR="00AA5819" w:rsidRPr="00670252" w14:paraId="4FB2D2BA" w14:textId="77777777" w:rsidTr="00F80982">
        <w:trPr>
          <w:trHeight w:val="431"/>
        </w:trPr>
        <w:tc>
          <w:tcPr>
            <w:tcW w:w="6237" w:type="dxa"/>
            <w:gridSpan w:val="2"/>
          </w:tcPr>
          <w:p w14:paraId="6BB4C4E8" w14:textId="15960451" w:rsidR="00AA5819" w:rsidRPr="00F80982" w:rsidRDefault="002A16D2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2A16D2">
              <w:rPr>
                <w:rFonts w:eastAsia="Times New Roman" w:cs="Arial"/>
                <w:bCs/>
                <w:lang w:val="fr-BE"/>
              </w:rPr>
              <w:t>Intervention de la police ou d’un procureur</w:t>
            </w:r>
            <w:r w:rsidR="00AA5819" w:rsidRPr="002A16D2">
              <w:rPr>
                <w:rFonts w:eastAsia="Times New Roman" w:cs="Arial"/>
                <w:bCs/>
                <w:lang w:val="fr-BE"/>
              </w:rPr>
              <w:t xml:space="preserve">? 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-8708370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A5819" w:rsidRPr="002A16D2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AA5819" w:rsidRPr="002A16D2">
              <w:rPr>
                <w:rFonts w:cs="Arial"/>
                <w:bCs/>
                <w:lang w:val="fr-BE"/>
              </w:rPr>
              <w:t xml:space="preserve"> </w:t>
            </w:r>
            <w:r w:rsidRPr="002A16D2">
              <w:rPr>
                <w:rFonts w:cs="Arial"/>
                <w:bCs/>
                <w:lang w:val="fr-BE"/>
              </w:rPr>
              <w:t>non</w:t>
            </w:r>
            <w:r w:rsidR="00AA5819" w:rsidRPr="002A16D2">
              <w:rPr>
                <w:rFonts w:cs="Arial"/>
                <w:bCs/>
                <w:lang w:val="fr-BE"/>
              </w:rPr>
              <w:t xml:space="preserve">    </w:t>
            </w:r>
            <w:sdt>
              <w:sdtPr>
                <w:rPr>
                  <w:rStyle w:val="Vierkantcheckbox"/>
                  <w:color w:val="00A0E0"/>
                  <w:lang w:val="fr-BE"/>
                </w:rPr>
                <w:id w:val="-1501378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A5819" w:rsidRPr="002A16D2">
                  <w:rPr>
                    <w:rStyle w:val="Vierkantcheckbox"/>
                    <w:rFonts w:ascii="MS Gothic" w:eastAsia="MS Gothic" w:hAnsi="MS Gothic" w:hint="eastAsia"/>
                    <w:color w:val="00A0E0"/>
                    <w:lang w:val="fr-BE"/>
                  </w:rPr>
                  <w:t>☐</w:t>
                </w:r>
              </w:sdtContent>
            </w:sdt>
            <w:r w:rsidR="00AA5819" w:rsidRPr="002A16D2">
              <w:rPr>
                <w:rFonts w:cs="Arial"/>
                <w:bCs/>
                <w:lang w:val="fr-BE"/>
              </w:rPr>
              <w:t xml:space="preserve"> </w:t>
            </w:r>
            <w:r w:rsidRPr="00F80982">
              <w:rPr>
                <w:rFonts w:cs="Arial"/>
                <w:bCs/>
                <w:lang w:val="fr-BE"/>
              </w:rPr>
              <w:t>oui</w:t>
            </w:r>
            <w:r w:rsidR="00AA5819" w:rsidRPr="00F80982">
              <w:rPr>
                <w:rFonts w:cs="Arial"/>
                <w:bCs/>
                <w:lang w:val="fr-BE"/>
              </w:rPr>
              <w:t>:</w:t>
            </w:r>
            <w:r w:rsidR="00F80982" w:rsidRPr="00F80982">
              <w:rPr>
                <w:rFonts w:cs="Arial"/>
                <w:bCs/>
                <w:lang w:val="fr-BE"/>
              </w:rPr>
              <w:t xml:space="preserve"> numéro de PV</w:t>
            </w:r>
          </w:p>
        </w:tc>
        <w:tc>
          <w:tcPr>
            <w:tcW w:w="3686" w:type="dxa"/>
          </w:tcPr>
          <w:p w14:paraId="10F2DA71" w14:textId="5D48697E" w:rsidR="00AA5819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7419985"/>
                <w:placeholder>
                  <w:docPart w:val="4C1FEB16B18B4067A1A8894412ED4275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AA5819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</w:t>
                </w:r>
              </w:sdtContent>
            </w:sdt>
          </w:p>
        </w:tc>
      </w:tr>
      <w:tr w:rsidR="00AA5819" w:rsidRPr="00670252" w14:paraId="651AB719" w14:textId="77777777" w:rsidTr="00AA5819">
        <w:trPr>
          <w:trHeight w:val="431"/>
        </w:trPr>
        <w:tc>
          <w:tcPr>
            <w:tcW w:w="993" w:type="dxa"/>
          </w:tcPr>
          <w:p w14:paraId="567C784D" w14:textId="2ABE6550" w:rsidR="00AA5819" w:rsidRDefault="002A16D2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eastAsia="Times New Roman" w:cs="Arial"/>
                <w:bCs/>
              </w:rPr>
            </w:pPr>
            <w:r w:rsidRPr="002A16D2">
              <w:rPr>
                <w:rFonts w:eastAsia="Times New Roman" w:cs="Arial"/>
                <w:bCs/>
              </w:rPr>
              <w:t xml:space="preserve">blessures </w:t>
            </w:r>
          </w:p>
        </w:tc>
        <w:tc>
          <w:tcPr>
            <w:tcW w:w="8930" w:type="dxa"/>
            <w:gridSpan w:val="2"/>
          </w:tcPr>
          <w:p w14:paraId="001FF586" w14:textId="2884FB7D" w:rsidR="00AA5819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767997752"/>
                <w:placeholder>
                  <w:docPart w:val="3E8C8F6A44474B62BA47F8D21095949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AA5819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</w:t>
                </w:r>
                <w:r w:rsidR="00AA5819">
                  <w:rPr>
                    <w:rFonts w:eastAsia="Times New Roman" w:cs="Arial"/>
                    <w:b/>
                    <w:color w:val="C0C0C0"/>
                  </w:rPr>
                  <w:t>_______</w:t>
                </w:r>
                <w:r w:rsidR="00AA5819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</w:t>
                </w:r>
              </w:sdtContent>
            </w:sdt>
          </w:p>
        </w:tc>
      </w:tr>
    </w:tbl>
    <w:p w14:paraId="7EDA0273" w14:textId="184F2511" w:rsidR="00575B89" w:rsidRPr="0051105B" w:rsidRDefault="00C50B34" w:rsidP="00575B89">
      <w:pPr>
        <w:keepNext/>
        <w:spacing w:before="240" w:after="120" w:line="240" w:lineRule="exact"/>
        <w:rPr>
          <w:b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Grossesse et accouchement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425"/>
        <w:gridCol w:w="4536"/>
      </w:tblGrid>
      <w:tr w:rsidR="00575B89" w:rsidRPr="00670252" w14:paraId="29B25DD9" w14:textId="77777777" w:rsidTr="00C50B34">
        <w:trPr>
          <w:trHeight w:val="431"/>
        </w:trPr>
        <w:tc>
          <w:tcPr>
            <w:tcW w:w="2977" w:type="dxa"/>
          </w:tcPr>
          <w:p w14:paraId="0C9CEDBE" w14:textId="3407AA21" w:rsidR="00575B89" w:rsidRPr="00670252" w:rsidRDefault="00C50B34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1D0F6A">
              <w:rPr>
                <w:rFonts w:cs="Arial"/>
              </w:rPr>
              <w:t>dat</w:t>
            </w:r>
            <w:r>
              <w:rPr>
                <w:rFonts w:cs="Arial"/>
              </w:rPr>
              <w:t>e présumée de l’accouchement</w:t>
            </w:r>
          </w:p>
        </w:tc>
        <w:tc>
          <w:tcPr>
            <w:tcW w:w="6946" w:type="dxa"/>
            <w:gridSpan w:val="3"/>
          </w:tcPr>
          <w:p w14:paraId="7B593E27" w14:textId="30263A38" w:rsidR="00575B89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1636407481"/>
                <w:placeholder>
                  <w:docPart w:val="D74F62C3A80446EA8E79A485B8C67AE9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964C42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575B89" w:rsidRPr="00670252" w14:paraId="259A1A0A" w14:textId="77777777" w:rsidTr="00C50B34">
        <w:trPr>
          <w:trHeight w:val="431"/>
        </w:trPr>
        <w:tc>
          <w:tcPr>
            <w:tcW w:w="2977" w:type="dxa"/>
          </w:tcPr>
          <w:p w14:paraId="3AC71517" w14:textId="23EF00AC" w:rsidR="00575B89" w:rsidRPr="00670252" w:rsidRDefault="00C50B34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1D0F6A">
              <w:rPr>
                <w:rFonts w:cs="Arial"/>
              </w:rPr>
              <w:t>date de l’accouchement</w:t>
            </w:r>
          </w:p>
        </w:tc>
        <w:tc>
          <w:tcPr>
            <w:tcW w:w="6946" w:type="dxa"/>
            <w:gridSpan w:val="3"/>
          </w:tcPr>
          <w:p w14:paraId="0280E33C" w14:textId="09BFF4CB" w:rsidR="00575B89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365028771"/>
                <w:placeholder>
                  <w:docPart w:val="24AF049E6C7F48E288D3D39916470964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964C42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964C42" w:rsidRPr="00670252" w14:paraId="7802FA08" w14:textId="77777777" w:rsidTr="00C50B34">
        <w:trPr>
          <w:trHeight w:val="431"/>
        </w:trPr>
        <w:tc>
          <w:tcPr>
            <w:tcW w:w="2977" w:type="dxa"/>
          </w:tcPr>
          <w:p w14:paraId="23E5AFAE" w14:textId="1D7376BC" w:rsidR="00964C42" w:rsidRPr="00C50B34" w:rsidRDefault="00C50B34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C50B34">
              <w:rPr>
                <w:rFonts w:cs="Arial"/>
                <w:bCs/>
                <w:lang w:val="fr-BE"/>
              </w:rPr>
              <w:t>période de congé de maternité : de</w:t>
            </w:r>
            <w:r w:rsidR="00964C42" w:rsidRPr="00C50B34">
              <w:rPr>
                <w:rFonts w:cs="Arial"/>
                <w:bCs/>
                <w:lang w:val="fr-BE"/>
              </w:rPr>
              <w:t xml:space="preserve"> </w:t>
            </w:r>
          </w:p>
        </w:tc>
        <w:tc>
          <w:tcPr>
            <w:tcW w:w="1985" w:type="dxa"/>
          </w:tcPr>
          <w:p w14:paraId="3D91599D" w14:textId="77777777" w:rsidR="00964C42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1852146841"/>
                <w:placeholder>
                  <w:docPart w:val="57249F958EE64BA1A9B5DB9F4E452DCD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964C42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  <w:tc>
          <w:tcPr>
            <w:tcW w:w="425" w:type="dxa"/>
          </w:tcPr>
          <w:p w14:paraId="0C27A6BE" w14:textId="71C38805" w:rsidR="00964C42" w:rsidRPr="00670252" w:rsidRDefault="00C50B34" w:rsidP="00CA16F5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à</w:t>
            </w:r>
          </w:p>
        </w:tc>
        <w:tc>
          <w:tcPr>
            <w:tcW w:w="4536" w:type="dxa"/>
          </w:tcPr>
          <w:p w14:paraId="66738004" w14:textId="23422818" w:rsidR="00964C42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1178389390"/>
                <w:placeholder>
                  <w:docPart w:val="A793098495EF4C439E90B89FA34E1B3C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964C42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  <w:r w:rsidR="00964C42" w:rsidRPr="00964C42">
              <w:rPr>
                <w:rFonts w:eastAsia="Times New Roman" w:cs="Arial"/>
                <w:bCs/>
              </w:rPr>
              <w:t xml:space="preserve"> </w:t>
            </w:r>
          </w:p>
        </w:tc>
      </w:tr>
    </w:tbl>
    <w:p w14:paraId="756A345E" w14:textId="77777777" w:rsidR="00C50B34" w:rsidRPr="00C50B34" w:rsidRDefault="00C50B34" w:rsidP="0076608B">
      <w:pPr>
        <w:keepNext/>
        <w:spacing w:after="60" w:line="240" w:lineRule="exact"/>
        <w:rPr>
          <w:rFonts w:eastAsia="Calibri"/>
          <w:b/>
          <w:bCs/>
          <w:lang w:val="fr-BE"/>
        </w:rPr>
      </w:pPr>
      <w:r w:rsidRPr="00C50B34">
        <w:rPr>
          <w:rFonts w:eastAsia="Calibri"/>
          <w:b/>
          <w:bCs/>
          <w:lang w:val="fr-BE"/>
        </w:rPr>
        <w:lastRenderedPageBreak/>
        <w:t>Protection des données à caractère personnel</w:t>
      </w:r>
    </w:p>
    <w:p w14:paraId="5E5D36D2" w14:textId="5AF85659" w:rsidR="00964C42" w:rsidRPr="0076608B" w:rsidRDefault="0076608B" w:rsidP="00472615">
      <w:pPr>
        <w:spacing w:after="120" w:line="240" w:lineRule="exact"/>
        <w:rPr>
          <w:rFonts w:eastAsia="Calibri"/>
          <w:lang w:val="fr-BE"/>
        </w:rPr>
      </w:pPr>
      <w:r w:rsidRPr="0076608B">
        <w:rPr>
          <w:rFonts w:eastAsia="Calibri"/>
          <w:lang w:val="fr-BE"/>
        </w:rPr>
        <w:t>Le respect de votre vie privée est très important pour l'assureur. Vous trouverez de plus amples informations sur le traitement des données à caractère personnel du (candidat-)preneur d'assurance, de l'assuré, de l'affilié ou du bénéficiaire dans la déclaration en matière de respect de la vie privée de l'assureur. Vous y trouverez également quels sont vos droits et comment vous pouvez les exercer. Pour pouvoir maintenir à jour la déclaration en matière de respect de la vie privée, la décision a été prise de la publier sur notre site Internet</w:t>
      </w:r>
      <w:r w:rsidR="00CD189D">
        <w:rPr>
          <w:rFonts w:eastAsia="Calibri"/>
          <w:lang w:val="fr-BE"/>
        </w:rPr>
        <w:t xml:space="preserve"> </w:t>
      </w:r>
      <w:hyperlink r:id="rId11" w:history="1">
        <w:r w:rsidR="00CD189D" w:rsidRPr="00CD189D">
          <w:rPr>
            <w:rFonts w:eastAsia="Calibri"/>
            <w:color w:val="00A0E0"/>
            <w:lang w:val="fr-BE"/>
          </w:rPr>
          <w:t>www.cbc.be/privacy</w:t>
        </w:r>
      </w:hyperlink>
      <w:r w:rsidR="00CD189D">
        <w:rPr>
          <w:lang w:val="fr-FR"/>
        </w:rPr>
        <w:t>.</w:t>
      </w:r>
    </w:p>
    <w:p w14:paraId="5D8D6535" w14:textId="77777777" w:rsidR="0076608B" w:rsidRPr="0076608B" w:rsidRDefault="0076608B" w:rsidP="0076608B">
      <w:pPr>
        <w:spacing w:after="120" w:line="240" w:lineRule="exact"/>
        <w:rPr>
          <w:rFonts w:eastAsia="Calibri"/>
          <w:lang w:val="fr-BE"/>
        </w:rPr>
      </w:pPr>
      <w:r w:rsidRPr="0076608B">
        <w:rPr>
          <w:rFonts w:eastAsia="Calibri"/>
          <w:lang w:val="fr-BE"/>
        </w:rPr>
        <w:t>Vous pouvez également en obtenir une version papier auprès de votre intermédiaire (en assurances).</w:t>
      </w:r>
    </w:p>
    <w:p w14:paraId="147096C5" w14:textId="77777777" w:rsidR="0076608B" w:rsidRPr="0076608B" w:rsidRDefault="0076608B" w:rsidP="0076608B">
      <w:pPr>
        <w:spacing w:after="120" w:line="240" w:lineRule="exact"/>
        <w:rPr>
          <w:rFonts w:eastAsia="Calibri"/>
          <w:lang w:val="fr-BE"/>
        </w:rPr>
      </w:pPr>
      <w:r w:rsidRPr="0076608B">
        <w:rPr>
          <w:rFonts w:eastAsia="Calibri"/>
          <w:lang w:val="fr-BE"/>
        </w:rPr>
        <w:t>Si vous communiquez à l'assureur des données à caractère personnel d'autres personnes (par exemple un assuré), vous devez informer ces personnes au préalable sur l'utilisation de leurs données à caractère personnel par l'assureur et, si nécessaire, leur demander leur autorisation.</w:t>
      </w:r>
    </w:p>
    <w:p w14:paraId="3E54C85A" w14:textId="77777777" w:rsidR="0076608B" w:rsidRPr="0076608B" w:rsidRDefault="0076608B" w:rsidP="0076608B">
      <w:pPr>
        <w:spacing w:after="120" w:line="240" w:lineRule="exact"/>
        <w:rPr>
          <w:rFonts w:eastAsia="Calibri"/>
          <w:b/>
          <w:bCs/>
          <w:lang w:val="fr-BE"/>
        </w:rPr>
      </w:pPr>
      <w:r w:rsidRPr="0076608B">
        <w:rPr>
          <w:rFonts w:eastAsia="Calibri"/>
          <w:b/>
          <w:bCs/>
          <w:lang w:val="fr-BE"/>
        </w:rPr>
        <w:t>Dites non à la fraude !</w:t>
      </w:r>
    </w:p>
    <w:p w14:paraId="5596F4CB" w14:textId="77777777" w:rsidR="0076608B" w:rsidRPr="0076608B" w:rsidRDefault="0076608B" w:rsidP="0076608B">
      <w:pPr>
        <w:spacing w:after="120" w:line="240" w:lineRule="exact"/>
        <w:rPr>
          <w:rFonts w:eastAsia="Calibri"/>
          <w:lang w:val="fr-BE"/>
        </w:rPr>
      </w:pPr>
      <w:r w:rsidRPr="0076608B">
        <w:rPr>
          <w:rFonts w:eastAsia="Calibri"/>
          <w:lang w:val="fr-BE"/>
        </w:rPr>
        <w:t>Afin de conserver la solidarité entre les assurés et d’éviter les augmentations de prime inutiles, nous nous mobilisons activement contre la fraude.</w:t>
      </w:r>
    </w:p>
    <w:p w14:paraId="550BC7C9" w14:textId="1B39F042" w:rsidR="00964C42" w:rsidRPr="0076608B" w:rsidRDefault="0076608B" w:rsidP="0076608B">
      <w:pPr>
        <w:spacing w:after="120" w:line="240" w:lineRule="exact"/>
        <w:rPr>
          <w:rFonts w:eastAsia="Calibri"/>
          <w:lang w:val="fr-BE"/>
        </w:rPr>
      </w:pPr>
      <w:r w:rsidRPr="0076608B">
        <w:rPr>
          <w:rFonts w:eastAsia="Calibri"/>
          <w:lang w:val="fr-BE"/>
        </w:rPr>
        <w:t>La fraude à l'assurance est un délit passible de poursuites pénales</w:t>
      </w:r>
      <w:r w:rsidR="00964C42" w:rsidRPr="0076608B">
        <w:rPr>
          <w:rFonts w:eastAsia="Calibri"/>
          <w:lang w:val="fr-BE"/>
        </w:rPr>
        <w:t>.</w:t>
      </w:r>
    </w:p>
    <w:p w14:paraId="528F83A1" w14:textId="5189284E" w:rsidR="00964C42" w:rsidRPr="00670252" w:rsidRDefault="0076608B" w:rsidP="00964C42">
      <w:pPr>
        <w:pStyle w:val="Niveau1"/>
        <w:spacing w:after="120"/>
      </w:pPr>
      <w:r>
        <w:t>Signature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964C42" w:rsidRPr="00670252" w14:paraId="29312984" w14:textId="77777777" w:rsidTr="00CA16F5">
        <w:tc>
          <w:tcPr>
            <w:tcW w:w="5103" w:type="dxa"/>
          </w:tcPr>
          <w:p w14:paraId="66B98D6E" w14:textId="1F04B68D" w:rsidR="00964C42" w:rsidRPr="00670252" w:rsidRDefault="0076608B" w:rsidP="00CA16F5">
            <w:pPr>
              <w:tabs>
                <w:tab w:val="left" w:pos="454"/>
              </w:tabs>
              <w:spacing w:before="60" w:after="240"/>
              <w:ind w:left="-113"/>
            </w:pPr>
            <w:r>
              <w:t>lieu</w:t>
            </w:r>
            <w:r w:rsidR="00964C42" w:rsidRPr="00670252">
              <w:tab/>
            </w:r>
            <w:sdt>
              <w:sdtPr>
                <w:rPr>
                  <w:rStyle w:val="Stijl8"/>
                </w:rPr>
                <w:id w:val="-282202537"/>
                <w:placeholder>
                  <w:docPart w:val="ACA09248CE264B8C90FD5D66EB73FBE0"/>
                </w:placeholder>
                <w:showingPlcHdr/>
                <w:text/>
              </w:sdtPr>
              <w:sdtEndPr>
                <w:rPr>
                  <w:rStyle w:val="Policepardfaut"/>
                  <w:rFonts w:eastAsia="Times New Roman"/>
                  <w:b w:val="0"/>
                  <w:color w:val="003366"/>
                </w:rPr>
              </w:sdtEndPr>
              <w:sdtContent>
                <w:r w:rsidR="00964C42" w:rsidRPr="00670252">
                  <w:rPr>
                    <w:rFonts w:eastAsia="Times New Roman"/>
                    <w:b/>
                    <w:color w:val="C0C0C0"/>
                  </w:rPr>
                  <w:t>___________________________________________</w:t>
                </w:r>
              </w:sdtContent>
            </w:sdt>
          </w:p>
        </w:tc>
        <w:tc>
          <w:tcPr>
            <w:tcW w:w="4820" w:type="dxa"/>
          </w:tcPr>
          <w:p w14:paraId="77739BE9" w14:textId="39F5C650" w:rsidR="00964C42" w:rsidRPr="00670252" w:rsidRDefault="00964C42" w:rsidP="00CA16F5">
            <w:pPr>
              <w:tabs>
                <w:tab w:val="left" w:pos="603"/>
              </w:tabs>
              <w:spacing w:before="60" w:after="240"/>
            </w:pPr>
            <w:r w:rsidRPr="00670252">
              <w:t>dat</w:t>
            </w:r>
            <w:r w:rsidR="0076608B">
              <w:t>e</w:t>
            </w:r>
            <w:r w:rsidRPr="00670252">
              <w:tab/>
            </w:r>
            <w:sdt>
              <w:sdtPr>
                <w:rPr>
                  <w:rStyle w:val="lev"/>
                  <w:rFonts w:cs="Arial"/>
                  <w:bCs w:val="0"/>
                </w:rPr>
                <w:id w:val="-18552170"/>
                <w:placeholder>
                  <w:docPart w:val="35BAD3114CA1426392AD4BD69011E6AE"/>
                </w:placeholder>
                <w:showingPlcHdr/>
                <w:date w:fullDate="2019-08-22T00:00:00Z"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Pr="00670252">
                  <w:rPr>
                    <w:rFonts w:cs="Arial"/>
                    <w:bCs/>
                    <w:color w:val="C0C0C0"/>
                  </w:rPr>
                  <w:t>_____________________</w:t>
                </w:r>
              </w:sdtContent>
            </w:sdt>
          </w:p>
        </w:tc>
      </w:tr>
      <w:tr w:rsidR="00964C42" w:rsidRPr="00F84CB8" w14:paraId="06DD9DAE" w14:textId="77777777" w:rsidTr="00CA16F5">
        <w:tc>
          <w:tcPr>
            <w:tcW w:w="5103" w:type="dxa"/>
          </w:tcPr>
          <w:p w14:paraId="73B4B5C2" w14:textId="3C082011" w:rsidR="00964C42" w:rsidRPr="00964C42" w:rsidRDefault="0076608B" w:rsidP="00964C42">
            <w:pPr>
              <w:tabs>
                <w:tab w:val="left" w:pos="454"/>
              </w:tabs>
              <w:spacing w:before="60" w:after="120"/>
              <w:ind w:left="-113"/>
              <w:rPr>
                <w:color w:val="00A0E0"/>
              </w:rPr>
            </w:pPr>
            <w:r w:rsidRPr="0076608B">
              <w:rPr>
                <w:color w:val="00A0E0"/>
              </w:rPr>
              <w:t>Accord pour la déclaration</w:t>
            </w:r>
            <w:r w:rsidR="00964C42" w:rsidRPr="00964C42">
              <w:rPr>
                <w:color w:val="00A0E0"/>
              </w:rPr>
              <w:t>,</w:t>
            </w:r>
          </w:p>
        </w:tc>
        <w:tc>
          <w:tcPr>
            <w:tcW w:w="4820" w:type="dxa"/>
          </w:tcPr>
          <w:p w14:paraId="76ADDBFE" w14:textId="1AC53A17" w:rsidR="00964C42" w:rsidRPr="0076608B" w:rsidRDefault="0076608B" w:rsidP="00964C42">
            <w:pPr>
              <w:tabs>
                <w:tab w:val="left" w:pos="603"/>
              </w:tabs>
              <w:spacing w:before="60" w:after="120"/>
              <w:rPr>
                <w:color w:val="00A0E0"/>
                <w:lang w:val="fr-BE"/>
              </w:rPr>
            </w:pPr>
            <w:r w:rsidRPr="0076608B">
              <w:rPr>
                <w:color w:val="00A0E0"/>
                <w:lang w:val="fr-BE"/>
              </w:rPr>
              <w:t>Accord avec la clause relative au respect de la vie privée</w:t>
            </w:r>
          </w:p>
        </w:tc>
      </w:tr>
      <w:tr w:rsidR="00964C42" w:rsidRPr="00670252" w14:paraId="6DBFC19F" w14:textId="77777777" w:rsidTr="00CA16F5">
        <w:trPr>
          <w:trHeight w:val="1711"/>
        </w:trPr>
        <w:tc>
          <w:tcPr>
            <w:tcW w:w="5103" w:type="dxa"/>
          </w:tcPr>
          <w:p w14:paraId="5E1267C5" w14:textId="2A5F886E" w:rsidR="00964C42" w:rsidRPr="00670252" w:rsidRDefault="00964C42" w:rsidP="00CA16F5">
            <w:pPr>
              <w:tabs>
                <w:tab w:val="left" w:pos="1843"/>
                <w:tab w:val="left" w:pos="4111"/>
              </w:tabs>
              <w:spacing w:before="60"/>
              <w:jc w:val="both"/>
              <w:rPr>
                <w:b/>
                <w:bCs/>
                <w:noProof/>
                <w:lang w:eastAsia="nl-BE"/>
              </w:rPr>
            </w:pPr>
            <w:r w:rsidRPr="00670252">
              <w:rPr>
                <w:b/>
                <w:bCs/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1" layoutInCell="1" allowOverlap="1" wp14:anchorId="7073D3AA" wp14:editId="268C17F8">
                      <wp:simplePos x="0" y="0"/>
                      <wp:positionH relativeFrom="page">
                        <wp:posOffset>3175</wp:posOffset>
                      </wp:positionH>
                      <wp:positionV relativeFrom="page">
                        <wp:posOffset>1905</wp:posOffset>
                      </wp:positionV>
                      <wp:extent cx="3084830" cy="1064895"/>
                      <wp:effectExtent l="0" t="0" r="20320" b="20955"/>
                      <wp:wrapNone/>
                      <wp:docPr id="31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4830" cy="106489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2C3E3EAF" w14:textId="77777777" w:rsidR="00964C42" w:rsidRPr="004A21DF" w:rsidRDefault="00964C42" w:rsidP="00964C42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73D3AA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3" o:spid="_x0000_s1028" type="#_x0000_t176" style="position:absolute;left:0;text-align:left;margin-left:.25pt;margin-top:.15pt;width:242.9pt;height:83.8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" strokecolor="#969696" strokeweight=".57pt">
                      <v:stroke joinstyle="round"/>
                      <v:textbox>
                        <w:txbxContent>
                          <w:p w14:paraId="2C3E3EAF" w14:textId="77777777" w:rsidR="00964C42" w:rsidRPr="004A21DF" w:rsidRDefault="00964C42" w:rsidP="00964C42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="0076608B">
              <w:rPr>
                <w:b/>
                <w:bCs/>
                <w:noProof/>
                <w:lang w:eastAsia="nl-BE"/>
              </w:rPr>
              <w:t>l</w:t>
            </w:r>
            <w:r>
              <w:rPr>
                <w:b/>
                <w:bCs/>
                <w:noProof/>
                <w:lang w:eastAsia="nl-BE"/>
              </w:rPr>
              <w:t xml:space="preserve">e </w:t>
            </w:r>
            <w:r w:rsidR="0076608B" w:rsidRPr="0076608B">
              <w:rPr>
                <w:b/>
                <w:bCs/>
                <w:noProof/>
                <w:lang w:eastAsia="nl-BE"/>
              </w:rPr>
              <w:t>déclarant</w:t>
            </w:r>
          </w:p>
          <w:p w14:paraId="0323E0F6" w14:textId="77777777" w:rsidR="00964C42" w:rsidRPr="00670252" w:rsidRDefault="00964C42" w:rsidP="00CA16F5">
            <w:pPr>
              <w:tabs>
                <w:tab w:val="left" w:pos="1843"/>
                <w:tab w:val="left" w:pos="4111"/>
              </w:tabs>
              <w:spacing w:before="60"/>
              <w:jc w:val="both"/>
              <w:rPr>
                <w:rFonts w:cs="Arial"/>
              </w:rPr>
            </w:pPr>
          </w:p>
        </w:tc>
        <w:tc>
          <w:tcPr>
            <w:tcW w:w="4820" w:type="dxa"/>
          </w:tcPr>
          <w:p w14:paraId="127A0287" w14:textId="3CEC75B3" w:rsidR="00964C42" w:rsidRPr="00670252" w:rsidRDefault="0076608B" w:rsidP="00CA16F5">
            <w:pPr>
              <w:tabs>
                <w:tab w:val="left" w:pos="1843"/>
                <w:tab w:val="left" w:pos="4111"/>
              </w:tabs>
              <w:spacing w:before="60"/>
              <w:rPr>
                <w:noProof/>
                <w:lang w:eastAsia="nl-BE"/>
              </w:rPr>
            </w:pPr>
            <w:r>
              <w:rPr>
                <w:b/>
                <w:bCs/>
                <w:noProof/>
                <w:lang w:eastAsia="nl-BE"/>
              </w:rPr>
              <w:t>l</w:t>
            </w:r>
            <w:r w:rsidR="00964C42">
              <w:rPr>
                <w:b/>
                <w:bCs/>
                <w:noProof/>
                <w:lang w:eastAsia="nl-BE"/>
              </w:rPr>
              <w:t xml:space="preserve">e </w:t>
            </w:r>
            <w:r w:rsidRPr="0076608B">
              <w:rPr>
                <w:b/>
                <w:bCs/>
                <w:noProof/>
                <w:lang w:eastAsia="nl-BE"/>
              </w:rPr>
              <w:t xml:space="preserve">déclarant </w:t>
            </w:r>
            <w:r w:rsidR="00964C42" w:rsidRPr="00670252">
              <w:rPr>
                <w:b/>
                <w:bCs/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1" layoutInCell="1" allowOverlap="1" wp14:anchorId="67805EA2" wp14:editId="42BB4903">
                      <wp:simplePos x="0" y="0"/>
                      <wp:positionH relativeFrom="page">
                        <wp:posOffset>6985</wp:posOffset>
                      </wp:positionH>
                      <wp:positionV relativeFrom="page">
                        <wp:posOffset>1905</wp:posOffset>
                      </wp:positionV>
                      <wp:extent cx="3041650" cy="1064895"/>
                      <wp:effectExtent l="0" t="0" r="25400" b="20955"/>
                      <wp:wrapNone/>
                      <wp:docPr id="2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0" cy="106489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68077CB" w14:textId="77777777" w:rsidR="00964C42" w:rsidRPr="004A21DF" w:rsidRDefault="00964C42" w:rsidP="00964C42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5EA2" id="_x0000_s1029" type="#_x0000_t176" style="position:absolute;margin-left:.55pt;margin-top:.15pt;width:239.5pt;height:83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" strokecolor="#969696" strokeweight=".57pt">
                      <v:stroke joinstyle="round"/>
                      <v:textbox>
                        <w:txbxContent>
                          <w:p w14:paraId="368077CB" w14:textId="77777777" w:rsidR="00964C42" w:rsidRPr="004A21DF" w:rsidRDefault="00964C42" w:rsidP="00964C42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</w:tbl>
    <w:p w14:paraId="2949EC51" w14:textId="77777777" w:rsidR="00810BFA" w:rsidRDefault="00810BFA" w:rsidP="00AA5819">
      <w:pPr>
        <w:spacing w:after="120" w:line="480" w:lineRule="auto"/>
        <w:sectPr w:rsidR="00810BFA" w:rsidSect="006640B8"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701" w:right="1021" w:bottom="2041" w:left="1134" w:header="709" w:footer="0" w:gutter="0"/>
          <w:cols w:space="708"/>
          <w:titlePg/>
          <w:docGrid w:linePitch="360"/>
        </w:sectPr>
      </w:pPr>
    </w:p>
    <w:p w14:paraId="2BB9DE33" w14:textId="36D02811" w:rsidR="00472615" w:rsidRPr="005D165C" w:rsidRDefault="005D165C" w:rsidP="00810BFA">
      <w:pPr>
        <w:pStyle w:val="Titelformulier"/>
        <w:spacing w:after="360"/>
        <w:rPr>
          <w:lang w:val="fr-BE"/>
        </w:rPr>
      </w:pPr>
      <w:r w:rsidRPr="005D165C">
        <w:rPr>
          <w:lang w:val="fr-BE"/>
        </w:rPr>
        <w:lastRenderedPageBreak/>
        <w:t>Certificat médical</w:t>
      </w:r>
      <w:r w:rsidR="00472615" w:rsidRPr="005D165C">
        <w:rPr>
          <w:lang w:val="fr-BE"/>
        </w:rPr>
        <w:t xml:space="preserve"> </w:t>
      </w:r>
      <w:r w:rsidRPr="005D165C">
        <w:rPr>
          <w:rFonts w:ascii="Frutiger LT Std 45 Light" w:hAnsi="Frutiger LT Std 45 Light"/>
          <w:i/>
          <w:color w:val="808080"/>
          <w:sz w:val="16"/>
          <w:lang w:val="fr-BE"/>
        </w:rPr>
        <w:t>à remplir par votre médecin</w:t>
      </w:r>
    </w:p>
    <w:p w14:paraId="2D168396" w14:textId="3F24A234" w:rsidR="00472615" w:rsidRPr="00D0015B" w:rsidRDefault="005D165C" w:rsidP="00810BFA">
      <w:pPr>
        <w:keepNext/>
        <w:spacing w:after="60" w:line="240" w:lineRule="exact"/>
        <w:rPr>
          <w:b/>
          <w:caps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Assuré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080"/>
      </w:tblGrid>
      <w:tr w:rsidR="00472615" w:rsidRPr="00670252" w14:paraId="6909B7C5" w14:textId="77777777" w:rsidTr="001E1B01">
        <w:trPr>
          <w:trHeight w:val="431"/>
        </w:trPr>
        <w:tc>
          <w:tcPr>
            <w:tcW w:w="1843" w:type="dxa"/>
          </w:tcPr>
          <w:p w14:paraId="53C2D12E" w14:textId="7C1B229F" w:rsidR="00472615" w:rsidRPr="00670252" w:rsidRDefault="00472615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670252">
              <w:rPr>
                <w:rFonts w:cs="Arial"/>
                <w:bCs/>
              </w:rPr>
              <w:t>n</w:t>
            </w:r>
            <w:r w:rsidR="005D165C">
              <w:rPr>
                <w:rFonts w:cs="Arial"/>
                <w:bCs/>
              </w:rPr>
              <w:t>o</w:t>
            </w:r>
            <w:r w:rsidRPr="00670252">
              <w:rPr>
                <w:rFonts w:cs="Arial"/>
                <w:bCs/>
              </w:rPr>
              <w:t>m e</w:t>
            </w:r>
            <w:r w:rsidR="005D165C">
              <w:rPr>
                <w:rFonts w:cs="Arial"/>
                <w:bCs/>
              </w:rPr>
              <w:t>t prénom</w:t>
            </w:r>
          </w:p>
        </w:tc>
        <w:tc>
          <w:tcPr>
            <w:tcW w:w="8080" w:type="dxa"/>
          </w:tcPr>
          <w:p w14:paraId="73DFBAAF" w14:textId="08B07B84" w:rsidR="00472615" w:rsidRPr="00670252" w:rsidRDefault="00000000" w:rsidP="00CA16F5">
            <w:pPr>
              <w:tabs>
                <w:tab w:val="left" w:pos="4678"/>
              </w:tabs>
              <w:spacing w:before="60" w:after="60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1963692463"/>
                <w:placeholder>
                  <w:docPart w:val="D93741B65BB2493DA1B88B07D6AE527D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472615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________________________________________________________________________________________</w:t>
                </w:r>
              </w:sdtContent>
            </w:sdt>
          </w:p>
        </w:tc>
      </w:tr>
      <w:tr w:rsidR="00472615" w:rsidRPr="00670252" w14:paraId="37C76248" w14:textId="77777777" w:rsidTr="001E1B01">
        <w:trPr>
          <w:trHeight w:val="431"/>
        </w:trPr>
        <w:tc>
          <w:tcPr>
            <w:tcW w:w="1843" w:type="dxa"/>
          </w:tcPr>
          <w:p w14:paraId="48C234B6" w14:textId="01BCE22B" w:rsidR="00472615" w:rsidRPr="00670252" w:rsidRDefault="005D165C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5D165C">
              <w:rPr>
                <w:rFonts w:eastAsia="Times New Roman" w:cs="Arial"/>
                <w:bCs/>
              </w:rPr>
              <w:t>date de naissanc</w:t>
            </w:r>
            <w:r>
              <w:rPr>
                <w:rFonts w:eastAsia="Times New Roman" w:cs="Arial"/>
                <w:bCs/>
              </w:rPr>
              <w:t>e</w:t>
            </w:r>
          </w:p>
        </w:tc>
        <w:tc>
          <w:tcPr>
            <w:tcW w:w="8080" w:type="dxa"/>
          </w:tcPr>
          <w:p w14:paraId="14CDD740" w14:textId="77777777" w:rsidR="00472615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285506900"/>
                <w:placeholder>
                  <w:docPart w:val="954805C35B944E1FBE6CF690867C406F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472615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</w:tbl>
    <w:p w14:paraId="5AAF068D" w14:textId="695CB631" w:rsidR="00472615" w:rsidRPr="00D0015B" w:rsidRDefault="005D165C" w:rsidP="00810BFA">
      <w:pPr>
        <w:keepNext/>
        <w:spacing w:before="240" w:after="60" w:line="240" w:lineRule="exact"/>
        <w:rPr>
          <w:b/>
          <w:caps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Maladie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6521"/>
      </w:tblGrid>
      <w:tr w:rsidR="00883847" w:rsidRPr="00670252" w14:paraId="7DCFB674" w14:textId="77777777" w:rsidTr="001E1B01">
        <w:trPr>
          <w:trHeight w:val="431"/>
        </w:trPr>
        <w:tc>
          <w:tcPr>
            <w:tcW w:w="1843" w:type="dxa"/>
          </w:tcPr>
          <w:p w14:paraId="57ADFC95" w14:textId="5346A0D9" w:rsidR="00883847" w:rsidRPr="00670252" w:rsidRDefault="00883847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bookmarkStart w:id="14" w:name="_Hlk202861605"/>
            <w:r>
              <w:rPr>
                <w:rFonts w:cs="Arial"/>
                <w:bCs/>
              </w:rPr>
              <w:t>diagnos</w:t>
            </w:r>
            <w:r w:rsidR="005D165C">
              <w:rPr>
                <w:rFonts w:cs="Arial"/>
                <w:bCs/>
              </w:rPr>
              <w:t>tic</w:t>
            </w:r>
          </w:p>
        </w:tc>
        <w:tc>
          <w:tcPr>
            <w:tcW w:w="8080" w:type="dxa"/>
            <w:gridSpan w:val="2"/>
          </w:tcPr>
          <w:p w14:paraId="48BFB6AC" w14:textId="5B2AFC7F" w:rsidR="00883847" w:rsidRPr="00670252" w:rsidRDefault="00000000" w:rsidP="00810BFA">
            <w:pPr>
              <w:tabs>
                <w:tab w:val="left" w:pos="4678"/>
              </w:tabs>
              <w:spacing w:before="60" w:line="360" w:lineRule="auto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827427497"/>
                <w:placeholder>
                  <w:docPart w:val="2D5F2CAE1EF64F069A862CC5AAED3EF9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883847" w:rsidRPr="00670252">
                  <w:rPr>
                    <w:rFonts w:eastAsia="Times New Roman" w:cs="Arial"/>
                    <w:b/>
                    <w:color w:val="C0C0C0"/>
                  </w:rPr>
                  <w:t>_______</w:t>
                </w:r>
                <w:r w:rsidR="00883847">
                  <w:rPr>
                    <w:rFonts w:eastAsia="Times New Roman" w:cs="Arial"/>
                    <w:b/>
                    <w:color w:val="C0C0C0"/>
                  </w:rPr>
                  <w:t>_____</w:t>
                </w:r>
                <w:r w:rsidR="001E1B01">
                  <w:rPr>
                    <w:rFonts w:eastAsia="Times New Roman" w:cs="Arial"/>
                    <w:b/>
                    <w:color w:val="C0C0C0"/>
                  </w:rPr>
                  <w:t>___________________</w:t>
                </w:r>
                <w:r w:rsidR="00883847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</w:t>
                </w:r>
                <w:r w:rsidR="00883847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</w:t>
                </w:r>
              </w:sdtContent>
            </w:sdt>
          </w:p>
        </w:tc>
      </w:tr>
      <w:tr w:rsidR="00883847" w:rsidRPr="00670252" w14:paraId="16483F1E" w14:textId="77777777" w:rsidTr="001E1B01">
        <w:trPr>
          <w:trHeight w:val="431"/>
        </w:trPr>
        <w:tc>
          <w:tcPr>
            <w:tcW w:w="1843" w:type="dxa"/>
          </w:tcPr>
          <w:p w14:paraId="786B0183" w14:textId="663FEAF2" w:rsidR="00883847" w:rsidRDefault="005D165C" w:rsidP="00883847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5D165C">
              <w:rPr>
                <w:rFonts w:cs="Arial"/>
                <w:bCs/>
              </w:rPr>
              <w:t>préciser le traitement</w:t>
            </w:r>
          </w:p>
        </w:tc>
        <w:tc>
          <w:tcPr>
            <w:tcW w:w="8080" w:type="dxa"/>
            <w:gridSpan w:val="2"/>
          </w:tcPr>
          <w:p w14:paraId="3C25EED5" w14:textId="78727CCF" w:rsidR="00883847" w:rsidRDefault="00000000" w:rsidP="00810BFA">
            <w:pPr>
              <w:tabs>
                <w:tab w:val="left" w:pos="4678"/>
              </w:tabs>
              <w:spacing w:before="60" w:after="60" w:line="360" w:lineRule="auto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330136585"/>
                <w:placeholder>
                  <w:docPart w:val="031E0D11D68648F6B09D68F61B746E1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883847" w:rsidRPr="00670252">
                  <w:rPr>
                    <w:rFonts w:eastAsia="Times New Roman" w:cs="Arial"/>
                    <w:b/>
                    <w:color w:val="C0C0C0"/>
                  </w:rPr>
                  <w:t>_______</w:t>
                </w:r>
                <w:r w:rsidR="00883847">
                  <w:rPr>
                    <w:rFonts w:eastAsia="Times New Roman" w:cs="Arial"/>
                    <w:b/>
                    <w:color w:val="C0C0C0"/>
                  </w:rPr>
                  <w:t>__________</w:t>
                </w:r>
                <w:r w:rsidR="001E1B01">
                  <w:rPr>
                    <w:rFonts w:eastAsia="Times New Roman" w:cs="Arial"/>
                    <w:b/>
                    <w:color w:val="C0C0C0"/>
                  </w:rPr>
                  <w:t>__________________</w:t>
                </w:r>
                <w:r w:rsidR="00883847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</w:t>
                </w:r>
                <w:r w:rsidR="00883847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</w:t>
                </w:r>
              </w:sdtContent>
            </w:sdt>
          </w:p>
        </w:tc>
      </w:tr>
      <w:tr w:rsidR="00883847" w:rsidRPr="00670252" w14:paraId="000BC5CE" w14:textId="77777777" w:rsidTr="001E1B01">
        <w:trPr>
          <w:trHeight w:val="431"/>
        </w:trPr>
        <w:tc>
          <w:tcPr>
            <w:tcW w:w="3402" w:type="dxa"/>
            <w:gridSpan w:val="2"/>
          </w:tcPr>
          <w:p w14:paraId="24977568" w14:textId="5550E537" w:rsidR="00883847" w:rsidRPr="005D165C" w:rsidRDefault="005D165C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5D165C">
              <w:rPr>
                <w:rFonts w:eastAsia="Times New Roman" w:cs="Arial"/>
                <w:bCs/>
                <w:lang w:val="fr-BE"/>
              </w:rPr>
              <w:t>date de la première consultation avec vous</w:t>
            </w:r>
          </w:p>
        </w:tc>
        <w:tc>
          <w:tcPr>
            <w:tcW w:w="6521" w:type="dxa"/>
          </w:tcPr>
          <w:p w14:paraId="617FD498" w14:textId="77777777" w:rsidR="00883847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2129930488"/>
                <w:placeholder>
                  <w:docPart w:val="2CC82F3B6D05497AAF0A73ECD383EFEF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883847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</w:tbl>
    <w:bookmarkEnd w:id="14"/>
    <w:p w14:paraId="15B03599" w14:textId="2EC1B036" w:rsidR="00472615" w:rsidRPr="0051105B" w:rsidRDefault="005D165C" w:rsidP="00810BFA">
      <w:pPr>
        <w:keepNext/>
        <w:spacing w:before="240" w:after="60" w:line="240" w:lineRule="exact"/>
        <w:rPr>
          <w:b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Accident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6521"/>
      </w:tblGrid>
      <w:tr w:rsidR="001E1B01" w:rsidRPr="00670252" w14:paraId="74EBDFAD" w14:textId="77777777" w:rsidTr="00131606">
        <w:trPr>
          <w:trHeight w:val="431"/>
        </w:trPr>
        <w:tc>
          <w:tcPr>
            <w:tcW w:w="1843" w:type="dxa"/>
          </w:tcPr>
          <w:p w14:paraId="75C8AE49" w14:textId="28FDB8F7" w:rsidR="001E1B01" w:rsidRPr="00670252" w:rsidRDefault="001E1B01" w:rsidP="00131606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blessures</w:t>
            </w:r>
          </w:p>
        </w:tc>
        <w:tc>
          <w:tcPr>
            <w:tcW w:w="8080" w:type="dxa"/>
            <w:gridSpan w:val="2"/>
          </w:tcPr>
          <w:p w14:paraId="2ED322D4" w14:textId="77777777" w:rsidR="001E1B01" w:rsidRPr="00670252" w:rsidRDefault="00000000" w:rsidP="00131606">
            <w:pPr>
              <w:tabs>
                <w:tab w:val="left" w:pos="4678"/>
              </w:tabs>
              <w:spacing w:before="60" w:line="360" w:lineRule="auto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179655920"/>
                <w:placeholder>
                  <w:docPart w:val="7516FF74FFDB4932BB1EEC52A25DA3C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1E1B01" w:rsidRPr="00670252">
                  <w:rPr>
                    <w:rFonts w:eastAsia="Times New Roman" w:cs="Arial"/>
                    <w:b/>
                    <w:color w:val="C0C0C0"/>
                  </w:rPr>
                  <w:t>_______</w:t>
                </w:r>
                <w:r w:rsidR="001E1B01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______________________________________________________________________________________</w:t>
                </w:r>
                <w:r w:rsidR="001E1B01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</w:t>
                </w:r>
              </w:sdtContent>
            </w:sdt>
          </w:p>
        </w:tc>
      </w:tr>
      <w:tr w:rsidR="001E1B01" w:rsidRPr="00670252" w14:paraId="0591AB7E" w14:textId="77777777" w:rsidTr="00131606">
        <w:trPr>
          <w:trHeight w:val="431"/>
        </w:trPr>
        <w:tc>
          <w:tcPr>
            <w:tcW w:w="1843" w:type="dxa"/>
          </w:tcPr>
          <w:p w14:paraId="17F0E6B0" w14:textId="77777777" w:rsidR="001E1B01" w:rsidRDefault="001E1B01" w:rsidP="00131606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5D165C">
              <w:rPr>
                <w:rFonts w:cs="Arial"/>
                <w:bCs/>
              </w:rPr>
              <w:t>préciser le traitement</w:t>
            </w:r>
          </w:p>
        </w:tc>
        <w:tc>
          <w:tcPr>
            <w:tcW w:w="8080" w:type="dxa"/>
            <w:gridSpan w:val="2"/>
          </w:tcPr>
          <w:p w14:paraId="0FCEA4B7" w14:textId="77777777" w:rsidR="001E1B01" w:rsidRDefault="00000000" w:rsidP="00131606">
            <w:pPr>
              <w:tabs>
                <w:tab w:val="left" w:pos="4678"/>
              </w:tabs>
              <w:spacing w:before="60" w:after="60" w:line="360" w:lineRule="auto"/>
              <w:ind w:left="-108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2078658315"/>
                <w:placeholder>
                  <w:docPart w:val="3319D69F5EE3460AB4EF46CBAF2A4519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1E1B01" w:rsidRPr="00670252">
                  <w:rPr>
                    <w:rFonts w:eastAsia="Times New Roman" w:cs="Arial"/>
                    <w:b/>
                    <w:color w:val="C0C0C0"/>
                  </w:rPr>
                  <w:t>_______</w:t>
                </w:r>
                <w:r w:rsidR="001E1B01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______________________________________________________________________________________</w:t>
                </w:r>
                <w:r w:rsidR="001E1B01" w:rsidRPr="00670252">
                  <w:rPr>
                    <w:rFonts w:eastAsia="Times New Roman" w:cs="Arial"/>
                    <w:b/>
                    <w:color w:val="C0C0C0"/>
                  </w:rPr>
                  <w:t>___________________________________________________________________________________</w:t>
                </w:r>
              </w:sdtContent>
            </w:sdt>
          </w:p>
        </w:tc>
      </w:tr>
      <w:tr w:rsidR="001E1B01" w:rsidRPr="00670252" w14:paraId="20DCC07A" w14:textId="77777777" w:rsidTr="00131606">
        <w:trPr>
          <w:trHeight w:val="431"/>
        </w:trPr>
        <w:tc>
          <w:tcPr>
            <w:tcW w:w="3402" w:type="dxa"/>
            <w:gridSpan w:val="2"/>
          </w:tcPr>
          <w:p w14:paraId="406CBE4A" w14:textId="77777777" w:rsidR="001E1B01" w:rsidRPr="005D165C" w:rsidRDefault="001E1B01" w:rsidP="00131606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5D165C">
              <w:rPr>
                <w:rFonts w:eastAsia="Times New Roman" w:cs="Arial"/>
                <w:bCs/>
                <w:lang w:val="fr-BE"/>
              </w:rPr>
              <w:t>date de la première consultation avec vous</w:t>
            </w:r>
          </w:p>
        </w:tc>
        <w:tc>
          <w:tcPr>
            <w:tcW w:w="6521" w:type="dxa"/>
          </w:tcPr>
          <w:p w14:paraId="26CCFB98" w14:textId="77777777" w:rsidR="001E1B01" w:rsidRPr="00670252" w:rsidRDefault="00000000" w:rsidP="00131606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2012830427"/>
                <w:placeholder>
                  <w:docPart w:val="02FF477BB536470BB62CCE68CA728915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1E1B01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</w:tbl>
    <w:p w14:paraId="1FC172B8" w14:textId="46C1CF72" w:rsidR="000F450A" w:rsidRPr="005448F4" w:rsidRDefault="005D165C" w:rsidP="00810BFA">
      <w:pPr>
        <w:keepNext/>
        <w:spacing w:before="240" w:after="60" w:line="240" w:lineRule="exact"/>
        <w:rPr>
          <w:rFonts w:eastAsia="Calibri"/>
          <w:b/>
          <w:caps/>
          <w:color w:val="009FE3"/>
          <w:sz w:val="22"/>
          <w:szCs w:val="22"/>
        </w:rPr>
      </w:pPr>
      <w:r>
        <w:rPr>
          <w:b/>
          <w:color w:val="009FE3"/>
          <w:sz w:val="22"/>
          <w:szCs w:val="22"/>
        </w:rPr>
        <w:t>Incapacité de travail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83"/>
        <w:gridCol w:w="284"/>
        <w:gridCol w:w="708"/>
        <w:gridCol w:w="1985"/>
        <w:gridCol w:w="3969"/>
      </w:tblGrid>
      <w:tr w:rsidR="00883847" w:rsidRPr="00670252" w14:paraId="0F1B55CB" w14:textId="77777777" w:rsidTr="00D0088E">
        <w:trPr>
          <w:trHeight w:val="431"/>
        </w:trPr>
        <w:tc>
          <w:tcPr>
            <w:tcW w:w="2694" w:type="dxa"/>
            <w:gridSpan w:val="2"/>
          </w:tcPr>
          <w:p w14:paraId="75D38FAA" w14:textId="6455F0FC" w:rsidR="00883847" w:rsidRPr="00670252" w:rsidRDefault="005D165C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 w:rsidRPr="005D165C">
              <w:rPr>
                <w:rFonts w:eastAsia="Times New Roman" w:cs="Arial"/>
                <w:bCs/>
              </w:rPr>
              <w:t xml:space="preserve">date d’effet   </w:t>
            </w:r>
          </w:p>
        </w:tc>
        <w:tc>
          <w:tcPr>
            <w:tcW w:w="7229" w:type="dxa"/>
            <w:gridSpan w:val="5"/>
          </w:tcPr>
          <w:p w14:paraId="503B543C" w14:textId="77777777" w:rsidR="00883847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244379697"/>
                <w:placeholder>
                  <w:docPart w:val="618CE5FBCE044F09B3AE69194EA148E8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883847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D0088E" w:rsidRPr="00670252" w14:paraId="68F69C57" w14:textId="77777777" w:rsidTr="00CA16F5">
        <w:trPr>
          <w:trHeight w:val="431"/>
        </w:trPr>
        <w:tc>
          <w:tcPr>
            <w:tcW w:w="851" w:type="dxa"/>
          </w:tcPr>
          <w:p w14:paraId="60901B4B" w14:textId="77777777" w:rsidR="00D0088E" w:rsidRPr="00670252" w:rsidRDefault="00D0088E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periode</w:t>
            </w:r>
          </w:p>
        </w:tc>
        <w:tc>
          <w:tcPr>
            <w:tcW w:w="2410" w:type="dxa"/>
            <w:gridSpan w:val="3"/>
          </w:tcPr>
          <w:p w14:paraId="1373FB85" w14:textId="77777777" w:rsidR="00D0088E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2125756497"/>
                <w:placeholder>
                  <w:docPart w:val="5DEE48729D684078B2B9ACD9A0EE58E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0088E" w:rsidRPr="00670252">
                  <w:rPr>
                    <w:rFonts w:eastAsia="Times New Roman" w:cs="Arial"/>
                    <w:b/>
                    <w:color w:val="C0C0C0"/>
                  </w:rPr>
                  <w:t>____</w:t>
                </w:r>
                <w:r w:rsidR="00D0088E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D0088E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D0088E">
                  <w:rPr>
                    <w:rFonts w:eastAsia="Times New Roman" w:cs="Arial"/>
                    <w:b/>
                    <w:color w:val="C0C0C0"/>
                  </w:rPr>
                  <w:t>______________</w:t>
                </w:r>
                <w:r w:rsidR="00D0088E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</w:sdtContent>
            </w:sdt>
            <w:r w:rsidR="00D0088E">
              <w:rPr>
                <w:rFonts w:eastAsia="Times New Roman" w:cs="Arial"/>
                <w:b/>
              </w:rPr>
              <w:t xml:space="preserve"> %</w:t>
            </w:r>
          </w:p>
        </w:tc>
        <w:tc>
          <w:tcPr>
            <w:tcW w:w="708" w:type="dxa"/>
          </w:tcPr>
          <w:p w14:paraId="6384C6AD" w14:textId="7C7A4A95" w:rsidR="00D0088E" w:rsidRPr="00670252" w:rsidRDefault="005D165C" w:rsidP="00CA16F5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de</w:t>
            </w:r>
            <w:r w:rsidR="00D0088E">
              <w:rPr>
                <w:rFonts w:eastAsia="Times New Roman" w:cs="Arial"/>
                <w:bCs/>
              </w:rPr>
              <w:t xml:space="preserve"> </w:t>
            </w:r>
          </w:p>
        </w:tc>
        <w:tc>
          <w:tcPr>
            <w:tcW w:w="1985" w:type="dxa"/>
          </w:tcPr>
          <w:p w14:paraId="77C6BEE0" w14:textId="77777777" w:rsidR="00D0088E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1429721452"/>
                <w:placeholder>
                  <w:docPart w:val="9F3D1890DA9346008B62B4046DA81E33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D0088E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  <w:tc>
          <w:tcPr>
            <w:tcW w:w="3969" w:type="dxa"/>
          </w:tcPr>
          <w:p w14:paraId="1E958406" w14:textId="306AF32C" w:rsidR="00D0088E" w:rsidRPr="00670252" w:rsidRDefault="005D165C" w:rsidP="00CA16F5">
            <w:pPr>
              <w:tabs>
                <w:tab w:val="left" w:pos="540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>à</w:t>
            </w:r>
            <w:r w:rsidR="00D0088E">
              <w:rPr>
                <w:rFonts w:eastAsia="Times New Roman" w:cs="Arial"/>
                <w:bCs/>
              </w:rPr>
              <w:t xml:space="preserve">    </w:t>
            </w:r>
            <w:sdt>
              <w:sdtPr>
                <w:rPr>
                  <w:rStyle w:val="lev"/>
                  <w:rFonts w:cs="Arial"/>
                  <w:bCs w:val="0"/>
                </w:rPr>
                <w:id w:val="1117484434"/>
                <w:placeholder>
                  <w:docPart w:val="11CB1423D1834B52BFC3E2F0A7459D03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D0088E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5D165C" w:rsidRPr="00670252" w14:paraId="6AE55860" w14:textId="77777777" w:rsidTr="00CA16F5">
        <w:trPr>
          <w:trHeight w:val="431"/>
        </w:trPr>
        <w:tc>
          <w:tcPr>
            <w:tcW w:w="851" w:type="dxa"/>
          </w:tcPr>
          <w:p w14:paraId="3326048A" w14:textId="1C5290BC" w:rsidR="005D165C" w:rsidRPr="00670252" w:rsidRDefault="005D165C" w:rsidP="005D165C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</w:p>
        </w:tc>
        <w:tc>
          <w:tcPr>
            <w:tcW w:w="2410" w:type="dxa"/>
            <w:gridSpan w:val="3"/>
          </w:tcPr>
          <w:p w14:paraId="5488F899" w14:textId="77777777" w:rsidR="005D165C" w:rsidRPr="00670252" w:rsidRDefault="00000000" w:rsidP="005D165C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-114913681"/>
                <w:placeholder>
                  <w:docPart w:val="CEADA05A89254177A03ED2173F1F5A3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5D165C" w:rsidRPr="00670252">
                  <w:rPr>
                    <w:rFonts w:eastAsia="Times New Roman" w:cs="Arial"/>
                    <w:b/>
                    <w:color w:val="C0C0C0"/>
                  </w:rPr>
                  <w:t>____</w:t>
                </w:r>
                <w:r w:rsidR="005D165C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5D165C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5D165C">
                  <w:rPr>
                    <w:rFonts w:eastAsia="Times New Roman" w:cs="Arial"/>
                    <w:b/>
                    <w:color w:val="C0C0C0"/>
                  </w:rPr>
                  <w:t>______________</w:t>
                </w:r>
                <w:r w:rsidR="005D165C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</w:sdtContent>
            </w:sdt>
            <w:r w:rsidR="005D165C">
              <w:rPr>
                <w:rFonts w:eastAsia="Times New Roman" w:cs="Arial"/>
                <w:b/>
              </w:rPr>
              <w:t xml:space="preserve"> %</w:t>
            </w:r>
          </w:p>
        </w:tc>
        <w:tc>
          <w:tcPr>
            <w:tcW w:w="708" w:type="dxa"/>
          </w:tcPr>
          <w:p w14:paraId="25B5F6F3" w14:textId="7C244D50" w:rsidR="005D165C" w:rsidRPr="00670252" w:rsidRDefault="005D165C" w:rsidP="005D165C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de </w:t>
            </w:r>
          </w:p>
        </w:tc>
        <w:tc>
          <w:tcPr>
            <w:tcW w:w="1985" w:type="dxa"/>
          </w:tcPr>
          <w:p w14:paraId="50CF9B4C" w14:textId="77777777" w:rsidR="005D165C" w:rsidRPr="00670252" w:rsidRDefault="00000000" w:rsidP="005D165C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2031086583"/>
                <w:placeholder>
                  <w:docPart w:val="76A5B56014004A279369F58AF6CA883E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5D165C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  <w:tc>
          <w:tcPr>
            <w:tcW w:w="3969" w:type="dxa"/>
          </w:tcPr>
          <w:p w14:paraId="47859657" w14:textId="48E212E7" w:rsidR="005D165C" w:rsidRPr="00670252" w:rsidRDefault="005D165C" w:rsidP="005D165C">
            <w:pPr>
              <w:tabs>
                <w:tab w:val="left" w:pos="540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à    </w:t>
            </w:r>
            <w:sdt>
              <w:sdtPr>
                <w:rPr>
                  <w:rStyle w:val="lev"/>
                  <w:rFonts w:cs="Arial"/>
                  <w:bCs w:val="0"/>
                </w:rPr>
                <w:id w:val="-71743102"/>
                <w:placeholder>
                  <w:docPart w:val="A75328BA2363427180131F481E785C09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5D165C" w:rsidRPr="00670252" w14:paraId="4C31739B" w14:textId="77777777" w:rsidTr="00CA16F5">
        <w:trPr>
          <w:trHeight w:val="431"/>
        </w:trPr>
        <w:tc>
          <w:tcPr>
            <w:tcW w:w="851" w:type="dxa"/>
          </w:tcPr>
          <w:p w14:paraId="4AF98BAE" w14:textId="268739F7" w:rsidR="005D165C" w:rsidRPr="00670252" w:rsidRDefault="005D165C" w:rsidP="005D165C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</w:rPr>
            </w:pPr>
          </w:p>
        </w:tc>
        <w:tc>
          <w:tcPr>
            <w:tcW w:w="2410" w:type="dxa"/>
            <w:gridSpan w:val="3"/>
          </w:tcPr>
          <w:p w14:paraId="62707437" w14:textId="77777777" w:rsidR="005D165C" w:rsidRPr="00670252" w:rsidRDefault="00000000" w:rsidP="005D165C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/>
                </w:rPr>
                <w:id w:val="1814671731"/>
                <w:placeholder>
                  <w:docPart w:val="47A0091516724FB4B46F53CDFE22B425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5D165C" w:rsidRPr="00670252">
                  <w:rPr>
                    <w:rFonts w:eastAsia="Times New Roman" w:cs="Arial"/>
                    <w:b/>
                    <w:color w:val="C0C0C0"/>
                  </w:rPr>
                  <w:t>____</w:t>
                </w:r>
                <w:r w:rsidR="005D165C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5D165C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  <w:r w:rsidR="005D165C">
                  <w:rPr>
                    <w:rFonts w:eastAsia="Times New Roman" w:cs="Arial"/>
                    <w:b/>
                    <w:color w:val="C0C0C0"/>
                  </w:rPr>
                  <w:t>______________</w:t>
                </w:r>
                <w:r w:rsidR="005D165C" w:rsidRPr="00670252">
                  <w:rPr>
                    <w:rFonts w:eastAsia="Times New Roman" w:cs="Arial"/>
                    <w:b/>
                    <w:color w:val="C0C0C0"/>
                  </w:rPr>
                  <w:t>_</w:t>
                </w:r>
              </w:sdtContent>
            </w:sdt>
            <w:r w:rsidR="005D165C">
              <w:rPr>
                <w:rFonts w:eastAsia="Times New Roman" w:cs="Arial"/>
                <w:b/>
              </w:rPr>
              <w:t xml:space="preserve"> %</w:t>
            </w:r>
          </w:p>
        </w:tc>
        <w:tc>
          <w:tcPr>
            <w:tcW w:w="708" w:type="dxa"/>
          </w:tcPr>
          <w:p w14:paraId="0F27524D" w14:textId="31D9258A" w:rsidR="005D165C" w:rsidRPr="00670252" w:rsidRDefault="005D165C" w:rsidP="005D165C">
            <w:pPr>
              <w:tabs>
                <w:tab w:val="left" w:pos="4678"/>
              </w:tabs>
              <w:spacing w:before="60" w:after="60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de </w:t>
            </w:r>
          </w:p>
        </w:tc>
        <w:tc>
          <w:tcPr>
            <w:tcW w:w="1985" w:type="dxa"/>
          </w:tcPr>
          <w:p w14:paraId="728D1229" w14:textId="77777777" w:rsidR="005D165C" w:rsidRPr="00670252" w:rsidRDefault="00000000" w:rsidP="005D165C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-231004537"/>
                <w:placeholder>
                  <w:docPart w:val="793EF5F238184B58BD9CCE97CEC93F37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5D165C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  <w:tc>
          <w:tcPr>
            <w:tcW w:w="3969" w:type="dxa"/>
          </w:tcPr>
          <w:p w14:paraId="28FEA5F5" w14:textId="3DAD4909" w:rsidR="005D165C" w:rsidRPr="00670252" w:rsidRDefault="005D165C" w:rsidP="005D165C">
            <w:pPr>
              <w:tabs>
                <w:tab w:val="left" w:pos="540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à    </w:t>
            </w:r>
            <w:sdt>
              <w:sdtPr>
                <w:rPr>
                  <w:rStyle w:val="lev"/>
                  <w:rFonts w:cs="Arial"/>
                  <w:bCs w:val="0"/>
                </w:rPr>
                <w:id w:val="1173376885"/>
                <w:placeholder>
                  <w:docPart w:val="A3A552E375E14B60A0E5FCC18320E130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D0088E" w:rsidRPr="00670252" w14:paraId="42660965" w14:textId="77777777" w:rsidTr="00D0088E">
        <w:trPr>
          <w:trHeight w:val="431"/>
        </w:trPr>
        <w:tc>
          <w:tcPr>
            <w:tcW w:w="2977" w:type="dxa"/>
            <w:gridSpan w:val="3"/>
          </w:tcPr>
          <w:p w14:paraId="221EEA4D" w14:textId="76BCB891" w:rsidR="00D0088E" w:rsidRPr="005D165C" w:rsidRDefault="005D165C" w:rsidP="00CA16F5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5D165C">
              <w:rPr>
                <w:rFonts w:eastAsia="Times New Roman" w:cs="Arial"/>
                <w:bCs/>
                <w:lang w:val="fr-BE"/>
              </w:rPr>
              <w:t>date probable de retour au travail</w:t>
            </w:r>
          </w:p>
        </w:tc>
        <w:tc>
          <w:tcPr>
            <w:tcW w:w="6946" w:type="dxa"/>
            <w:gridSpan w:val="4"/>
          </w:tcPr>
          <w:p w14:paraId="170F5614" w14:textId="77777777" w:rsidR="00D0088E" w:rsidRPr="00670252" w:rsidRDefault="00000000" w:rsidP="00CA16F5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803892562"/>
                <w:placeholder>
                  <w:docPart w:val="782A7065417242A1B42077EEC82B75C3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D0088E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  <w:tr w:rsidR="00D0088E" w:rsidRPr="00670252" w14:paraId="3AE49A58" w14:textId="77777777" w:rsidTr="00D0088E">
        <w:trPr>
          <w:trHeight w:val="431"/>
        </w:trPr>
        <w:tc>
          <w:tcPr>
            <w:tcW w:w="2977" w:type="dxa"/>
            <w:gridSpan w:val="3"/>
          </w:tcPr>
          <w:p w14:paraId="6AF979DB" w14:textId="0575336C" w:rsidR="00D0088E" w:rsidRPr="005D165C" w:rsidRDefault="005D165C" w:rsidP="00D0088E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60" w:after="60"/>
              <w:ind w:left="-105"/>
              <w:rPr>
                <w:rFonts w:cs="Arial"/>
                <w:bCs/>
                <w:lang w:val="fr-BE"/>
              </w:rPr>
            </w:pPr>
            <w:r w:rsidRPr="005D165C">
              <w:rPr>
                <w:rFonts w:eastAsia="Times New Roman" w:cs="Arial"/>
                <w:bCs/>
                <w:lang w:val="fr-BE"/>
              </w:rPr>
              <w:t>date d’effet de la réintégration</w:t>
            </w:r>
          </w:p>
        </w:tc>
        <w:tc>
          <w:tcPr>
            <w:tcW w:w="6946" w:type="dxa"/>
            <w:gridSpan w:val="4"/>
          </w:tcPr>
          <w:p w14:paraId="7FC4C5C9" w14:textId="77777777" w:rsidR="00D0088E" w:rsidRPr="00670252" w:rsidRDefault="00000000" w:rsidP="00D0088E">
            <w:pPr>
              <w:tabs>
                <w:tab w:val="left" w:pos="4678"/>
              </w:tabs>
              <w:spacing w:before="60" w:after="60"/>
              <w:ind w:left="-113"/>
              <w:rPr>
                <w:rFonts w:eastAsia="Times New Roman" w:cs="Arial"/>
                <w:bCs/>
              </w:rPr>
            </w:pPr>
            <w:sdt>
              <w:sdtPr>
                <w:rPr>
                  <w:rStyle w:val="lev"/>
                  <w:rFonts w:cs="Arial"/>
                  <w:bCs w:val="0"/>
                </w:rPr>
                <w:id w:val="192507249"/>
                <w:placeholder>
                  <w:docPart w:val="7F7F5399C21D45CE80291E59CBD3CC02"/>
                </w:placeholder>
                <w:showingPlcHdr/>
                <w:date w:fullDate="2019-08-14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D0088E" w:rsidRPr="003723D2">
                  <w:rPr>
                    <w:rFonts w:cs="Arial"/>
                    <w:bCs/>
                    <w:color w:val="C0C0C0"/>
                    <w:sz w:val="16"/>
                  </w:rPr>
                  <w:t>_____________________</w:t>
                </w:r>
              </w:sdtContent>
            </w:sdt>
          </w:p>
        </w:tc>
      </w:tr>
    </w:tbl>
    <w:bookmarkEnd w:id="4"/>
    <w:p w14:paraId="6D168D0C" w14:textId="0029C570" w:rsidR="00DE33D4" w:rsidRPr="005D165C" w:rsidRDefault="005D165C" w:rsidP="00810BFA">
      <w:pPr>
        <w:tabs>
          <w:tab w:val="left" w:pos="5670"/>
          <w:tab w:val="left" w:pos="5991"/>
          <w:tab w:val="left" w:pos="6663"/>
          <w:tab w:val="left" w:pos="6946"/>
        </w:tabs>
        <w:rPr>
          <w:rFonts w:eastAsia="Calibri"/>
          <w:szCs w:val="18"/>
          <w:lang w:val="fr-BE"/>
        </w:rPr>
      </w:pPr>
      <w:r w:rsidRPr="005D165C">
        <w:rPr>
          <w:rFonts w:eastAsia="Calibri"/>
          <w:szCs w:val="18"/>
          <w:lang w:val="fr-BE"/>
        </w:rPr>
        <w:t>Dès que vous serez en possession de radiographies et/ou de rapports de spécialistes, vous voudrez bien les transmettre en communication au médecin de KBC Assurances</w:t>
      </w:r>
      <w:r>
        <w:rPr>
          <w:rFonts w:eastAsia="Calibri"/>
          <w:szCs w:val="18"/>
          <w:lang w:val="fr-BE"/>
        </w:rPr>
        <w:t>.</w:t>
      </w:r>
      <w:r w:rsidR="00D0088E" w:rsidRPr="005D165C">
        <w:rPr>
          <w:rFonts w:eastAsia="Calibri"/>
          <w:szCs w:val="18"/>
          <w:lang w:val="fr-BE"/>
        </w:rPr>
        <w:t xml:space="preserve"> </w:t>
      </w:r>
    </w:p>
    <w:p w14:paraId="2C506F81" w14:textId="335DEA85" w:rsidR="00810BFA" w:rsidRPr="005D165C" w:rsidRDefault="005D165C" w:rsidP="00810BFA">
      <w:pPr>
        <w:keepNext/>
        <w:spacing w:before="360" w:after="60"/>
        <w:rPr>
          <w:b/>
          <w:color w:val="00A0E0"/>
          <w:sz w:val="22"/>
          <w:lang w:val="fr-BE"/>
        </w:rPr>
      </w:pPr>
      <w:r>
        <w:rPr>
          <w:b/>
          <w:color w:val="00A0E0"/>
          <w:sz w:val="22"/>
          <w:lang w:val="fr-BE"/>
        </w:rPr>
        <w:t>Signature</w:t>
      </w:r>
    </w:p>
    <w:tbl>
      <w:tblPr>
        <w:tblStyle w:val="Tabelraster41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4817"/>
      </w:tblGrid>
      <w:tr w:rsidR="00810BFA" w:rsidRPr="00F84CB8" w14:paraId="50003C5B" w14:textId="77777777" w:rsidTr="00CA16F5">
        <w:tc>
          <w:tcPr>
            <w:tcW w:w="1134" w:type="dxa"/>
          </w:tcPr>
          <w:p w14:paraId="1B31F544" w14:textId="2F305C2D" w:rsidR="00810BFA" w:rsidRPr="00810BFA" w:rsidRDefault="005D165C" w:rsidP="00810BFA">
            <w:pPr>
              <w:tabs>
                <w:tab w:val="left" w:pos="1843"/>
                <w:tab w:val="left" w:pos="4111"/>
              </w:tabs>
              <w:spacing w:before="60"/>
              <w:ind w:left="-111" w:right="-1196"/>
              <w:jc w:val="both"/>
              <w:rPr>
                <w:rFonts w:cs="Arial"/>
              </w:rPr>
            </w:pPr>
            <w:r>
              <w:rPr>
                <w:rFonts w:cs="Arial"/>
              </w:rPr>
              <w:t>lieu</w:t>
            </w:r>
          </w:p>
          <w:p w14:paraId="24D26D19" w14:textId="77777777" w:rsidR="00810BFA" w:rsidRPr="00810BFA" w:rsidRDefault="00810BFA" w:rsidP="00810BFA">
            <w:pPr>
              <w:spacing w:before="60"/>
              <w:rPr>
                <w:rFonts w:cs="Arial"/>
              </w:rPr>
            </w:pPr>
          </w:p>
        </w:tc>
        <w:tc>
          <w:tcPr>
            <w:tcW w:w="3969" w:type="dxa"/>
          </w:tcPr>
          <w:p w14:paraId="37B02BA1" w14:textId="77777777" w:rsidR="00810BFA" w:rsidRPr="00810BFA" w:rsidRDefault="00000000" w:rsidP="00810BFA">
            <w:pPr>
              <w:tabs>
                <w:tab w:val="left" w:pos="1843"/>
              </w:tabs>
              <w:spacing w:before="60"/>
              <w:ind w:left="-113" w:right="32"/>
              <w:jc w:val="both"/>
              <w:rPr>
                <w:szCs w:val="18"/>
                <w:lang w:val="nl-NL"/>
              </w:rPr>
            </w:pPr>
            <w:sdt>
              <w:sdtPr>
                <w:rPr>
                  <w:szCs w:val="18"/>
                  <w:lang w:val="nl-NL"/>
                </w:rPr>
                <w:id w:val="608861376"/>
                <w:placeholder>
                  <w:docPart w:val="D7975DE36FDF403BB2D52EE7ED22D6F0"/>
                </w:placeholder>
                <w:showingPlcHdr/>
                <w:text/>
              </w:sdtPr>
              <w:sdtEndPr>
                <w:rPr>
                  <w:rFonts w:ascii="ITC Lubalin Graph Std Book" w:hAnsi="ITC Lubalin Graph Std Book"/>
                  <w:color w:val="003366"/>
                  <w:sz w:val="20"/>
                  <w:szCs w:val="20"/>
                  <w:lang w:val="en-US"/>
                </w:rPr>
              </w:sdtEndPr>
              <w:sdtContent>
                <w:r w:rsidR="00810BFA" w:rsidRPr="00810BFA">
                  <w:rPr>
                    <w:rFonts w:eastAsia="Times New Roman"/>
                    <w:color w:val="C0C0C0"/>
                  </w:rPr>
                  <w:t>_________________________________________</w:t>
                </w:r>
              </w:sdtContent>
            </w:sdt>
          </w:p>
        </w:tc>
        <w:tc>
          <w:tcPr>
            <w:tcW w:w="4817" w:type="dxa"/>
          </w:tcPr>
          <w:p w14:paraId="7C868744" w14:textId="2DFD9B48" w:rsidR="00810BFA" w:rsidRPr="005D165C" w:rsidRDefault="00810BFA" w:rsidP="00810BFA">
            <w:pPr>
              <w:tabs>
                <w:tab w:val="left" w:pos="1843"/>
                <w:tab w:val="left" w:pos="4111"/>
              </w:tabs>
              <w:spacing w:before="60"/>
              <w:jc w:val="both"/>
              <w:rPr>
                <w:b/>
                <w:noProof/>
                <w:lang w:val="fr-BE" w:eastAsia="nl-BE"/>
              </w:rPr>
            </w:pPr>
            <w:r w:rsidRPr="00810BFA">
              <w:rPr>
                <w:b/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1" layoutInCell="1" allowOverlap="1" wp14:anchorId="72483397" wp14:editId="3EEAC1F4">
                      <wp:simplePos x="0" y="0"/>
                      <wp:positionH relativeFrom="page">
                        <wp:posOffset>-1270</wp:posOffset>
                      </wp:positionH>
                      <wp:positionV relativeFrom="page">
                        <wp:posOffset>12065</wp:posOffset>
                      </wp:positionV>
                      <wp:extent cx="3049270" cy="965835"/>
                      <wp:effectExtent l="0" t="0" r="17780" b="24765"/>
                      <wp:wrapNone/>
                      <wp:docPr id="33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9270" cy="96583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919C2BC" w14:textId="77777777" w:rsidR="00810BFA" w:rsidRPr="004A21DF" w:rsidRDefault="00810BFA" w:rsidP="00810BFA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83397" id="_x0000_s1030" type="#_x0000_t176" style="position:absolute;left:0;text-align:left;margin-left:-.1pt;margin-top:.95pt;width:240.1pt;height:76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" strokecolor="#969696" strokeweight=".57pt">
                      <v:stroke joinstyle="round"/>
                      <v:textbox>
                        <w:txbxContent>
                          <w:p w14:paraId="3919C2BC" w14:textId="77777777" w:rsidR="00810BFA" w:rsidRPr="004A21DF" w:rsidRDefault="00810BFA" w:rsidP="00810BFA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="005D165C" w:rsidRPr="005D165C">
              <w:rPr>
                <w:b/>
                <w:lang w:val="fr-BE"/>
              </w:rPr>
              <w:t>le médecin</w:t>
            </w:r>
            <w:r w:rsidRPr="005D165C">
              <w:rPr>
                <w:b/>
                <w:lang w:val="fr-BE"/>
              </w:rPr>
              <w:t xml:space="preserve"> </w:t>
            </w:r>
            <w:r w:rsidR="005D165C" w:rsidRPr="005D165C">
              <w:rPr>
                <w:i/>
                <w:color w:val="808080"/>
                <w:sz w:val="16"/>
                <w:lang w:val="fr-BE"/>
              </w:rPr>
              <w:t>signature et cachet</w:t>
            </w:r>
          </w:p>
        </w:tc>
      </w:tr>
      <w:tr w:rsidR="00810BFA" w:rsidRPr="00810BFA" w14:paraId="64B0EB85" w14:textId="77777777" w:rsidTr="00810BFA">
        <w:trPr>
          <w:trHeight w:val="430"/>
        </w:trPr>
        <w:tc>
          <w:tcPr>
            <w:tcW w:w="1134" w:type="dxa"/>
          </w:tcPr>
          <w:p w14:paraId="34184441" w14:textId="7FB2E9A4" w:rsidR="00810BFA" w:rsidRPr="00810BFA" w:rsidRDefault="00810BFA" w:rsidP="00810BFA">
            <w:pPr>
              <w:tabs>
                <w:tab w:val="left" w:pos="1843"/>
                <w:tab w:val="left" w:pos="4111"/>
              </w:tabs>
              <w:ind w:left="-111" w:right="-1196"/>
              <w:jc w:val="both"/>
              <w:rPr>
                <w:rFonts w:cs="Arial"/>
              </w:rPr>
            </w:pPr>
            <w:r w:rsidRPr="00810BFA">
              <w:rPr>
                <w:rFonts w:cs="Arial"/>
              </w:rPr>
              <w:t>dat</w:t>
            </w:r>
            <w:r w:rsidR="005D165C">
              <w:rPr>
                <w:rFonts w:cs="Arial"/>
              </w:rPr>
              <w:t>e</w:t>
            </w:r>
          </w:p>
        </w:tc>
        <w:tc>
          <w:tcPr>
            <w:tcW w:w="3969" w:type="dxa"/>
          </w:tcPr>
          <w:p w14:paraId="21FF393F" w14:textId="77777777" w:rsidR="00810BFA" w:rsidRPr="00810BFA" w:rsidRDefault="00000000" w:rsidP="00810BFA">
            <w:pPr>
              <w:tabs>
                <w:tab w:val="left" w:pos="1843"/>
              </w:tabs>
              <w:ind w:left="-113" w:right="32"/>
              <w:jc w:val="both"/>
              <w:rPr>
                <w:szCs w:val="18"/>
                <w:lang w:val="nl-NL"/>
              </w:rPr>
            </w:pPr>
            <w:sdt>
              <w:sdtPr>
                <w:rPr>
                  <w:rFonts w:eastAsia="Times New Roman" w:cs="Arial"/>
                  <w:szCs w:val="18"/>
                  <w:lang w:val="nl-NL"/>
                </w:rPr>
                <w:id w:val="-531958794"/>
                <w:placeholder>
                  <w:docPart w:val="26B6DCD41CC5483B8A54967849B40EAB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bCs/>
                </w:rPr>
              </w:sdtEndPr>
              <w:sdtContent>
                <w:r w:rsidR="00810BFA" w:rsidRPr="00810BFA">
                  <w:rPr>
                    <w:rFonts w:cs="Arial"/>
                    <w:bCs/>
                    <w:color w:val="C0C0C0"/>
                  </w:rPr>
                  <w:t>_____________________</w:t>
                </w:r>
              </w:sdtContent>
            </w:sdt>
          </w:p>
        </w:tc>
        <w:tc>
          <w:tcPr>
            <w:tcW w:w="4817" w:type="dxa"/>
          </w:tcPr>
          <w:p w14:paraId="5743F23D" w14:textId="77777777" w:rsidR="00810BFA" w:rsidRPr="00810BFA" w:rsidRDefault="00810BFA" w:rsidP="00810BFA">
            <w:pPr>
              <w:tabs>
                <w:tab w:val="left" w:pos="1843"/>
                <w:tab w:val="left" w:pos="4111"/>
              </w:tabs>
              <w:jc w:val="both"/>
              <w:rPr>
                <w:noProof/>
                <w:lang w:eastAsia="nl-BE"/>
              </w:rPr>
            </w:pPr>
          </w:p>
        </w:tc>
      </w:tr>
    </w:tbl>
    <w:p w14:paraId="03760397" w14:textId="77777777" w:rsidR="00D0088E" w:rsidRPr="00354DF7" w:rsidRDefault="00D0088E" w:rsidP="00810BFA">
      <w:pPr>
        <w:tabs>
          <w:tab w:val="left" w:pos="5670"/>
          <w:tab w:val="left" w:pos="5991"/>
          <w:tab w:val="left" w:pos="6663"/>
          <w:tab w:val="left" w:pos="6946"/>
        </w:tabs>
      </w:pPr>
    </w:p>
    <w:sectPr w:rsidR="00D0088E" w:rsidRPr="00354DF7" w:rsidSect="00810BFA">
      <w:headerReference w:type="first" r:id="rId15"/>
      <w:pgSz w:w="11906" w:h="16838" w:code="9"/>
      <w:pgMar w:top="1701" w:right="1021" w:bottom="204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6AB0" w14:textId="77777777" w:rsidR="00322B0D" w:rsidRDefault="00322B0D" w:rsidP="00250C27">
      <w:r>
        <w:separator/>
      </w:r>
    </w:p>
  </w:endnote>
  <w:endnote w:type="continuationSeparator" w:id="0">
    <w:p w14:paraId="48ED91E0" w14:textId="77777777" w:rsidR="00322B0D" w:rsidRDefault="00322B0D" w:rsidP="00250C27">
      <w:r>
        <w:continuationSeparator/>
      </w:r>
    </w:p>
  </w:endnote>
  <w:endnote w:type="continuationNotice" w:id="1">
    <w:p w14:paraId="32767E07" w14:textId="77777777" w:rsidR="00322B0D" w:rsidRDefault="00322B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panose1 w:val="020B04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roy Bold">
    <w:panose1 w:val="000008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E12AF8" w:rsidRPr="007270B4" w14:paraId="4F4C6800" w14:textId="4185D22F" w:rsidTr="00DF124C">
      <w:trPr>
        <w:trHeight w:val="20"/>
      </w:trPr>
      <w:tc>
        <w:tcPr>
          <w:tcW w:w="11625" w:type="dxa"/>
        </w:tcPr>
        <w:p w14:paraId="1D6613FC" w14:textId="123B3259" w:rsidR="00E12AF8" w:rsidRPr="00561933" w:rsidRDefault="00E12AF8" w:rsidP="006327D7">
          <w:pPr>
            <w:tabs>
              <w:tab w:val="right" w:pos="10603"/>
            </w:tabs>
            <w:autoSpaceDE w:val="0"/>
            <w:autoSpaceDN w:val="0"/>
            <w:adjustRightInd w:val="0"/>
            <w:spacing w:line="200" w:lineRule="atLeast"/>
            <w:ind w:left="907"/>
            <w:rPr>
              <w:rFonts w:eastAsia="Calibri" w:cs="Arial"/>
              <w:color w:val="00A0E0"/>
              <w:sz w:val="16"/>
              <w:szCs w:val="16"/>
            </w:rPr>
          </w:pPr>
          <w:bookmarkStart w:id="5" w:name="_Hlk34897864"/>
        </w:p>
        <w:p w14:paraId="70196464" w14:textId="5A33C902" w:rsidR="00E12AF8" w:rsidRPr="00561933" w:rsidRDefault="00E12AF8" w:rsidP="006327D7">
          <w:pPr>
            <w:tabs>
              <w:tab w:val="right" w:pos="10603"/>
            </w:tabs>
            <w:autoSpaceDE w:val="0"/>
            <w:autoSpaceDN w:val="0"/>
            <w:adjustRightInd w:val="0"/>
            <w:spacing w:line="200" w:lineRule="atLeast"/>
            <w:ind w:left="907"/>
            <w:rPr>
              <w:rFonts w:eastAsia="Calibri" w:cs="Arial"/>
              <w:color w:val="00A0E0"/>
              <w:sz w:val="16"/>
              <w:szCs w:val="16"/>
            </w:rPr>
          </w:pPr>
        </w:p>
        <w:p w14:paraId="192D32DD" w14:textId="33375A05" w:rsidR="00E12AF8" w:rsidRPr="00561933" w:rsidRDefault="00E12AF8" w:rsidP="006327D7">
          <w:pPr>
            <w:tabs>
              <w:tab w:val="right" w:pos="10603"/>
            </w:tabs>
            <w:autoSpaceDE w:val="0"/>
            <w:autoSpaceDN w:val="0"/>
            <w:adjustRightInd w:val="0"/>
            <w:spacing w:line="200" w:lineRule="atLeast"/>
            <w:ind w:left="907"/>
            <w:rPr>
              <w:rFonts w:eastAsia="Calibri" w:cs="Arial"/>
              <w:color w:val="00A0E0"/>
              <w:sz w:val="16"/>
              <w:szCs w:val="16"/>
            </w:rPr>
          </w:pPr>
        </w:p>
        <w:p w14:paraId="120B03CD" w14:textId="13C09791" w:rsidR="00BD38D2" w:rsidRPr="00C50B34" w:rsidRDefault="00E12AF8" w:rsidP="006327D7">
          <w:pPr>
            <w:tabs>
              <w:tab w:val="right" w:pos="10603"/>
            </w:tabs>
            <w:autoSpaceDE w:val="0"/>
            <w:autoSpaceDN w:val="0"/>
            <w:adjustRightInd w:val="0"/>
            <w:spacing w:line="200" w:lineRule="atLeast"/>
            <w:ind w:left="907"/>
            <w:rPr>
              <w:rFonts w:eastAsia="Calibri" w:cs="Arial"/>
              <w:color w:val="auto"/>
              <w:sz w:val="12"/>
              <w:szCs w:val="12"/>
              <w:lang w:val="fr-BE"/>
            </w:rPr>
          </w:pPr>
          <w:r w:rsidRPr="00561933">
            <w:rPr>
              <w:rFonts w:eastAsia="Calibri" w:cs="Arial"/>
              <w:color w:val="00A0E0"/>
              <w:sz w:val="14"/>
              <w:szCs w:val="14"/>
            </w:rPr>
            <w:tab/>
          </w:r>
          <w:r w:rsidRPr="00561933">
            <w:rPr>
              <w:rFonts w:eastAsia="Calibri" w:cs="Arial"/>
              <w:color w:val="auto"/>
              <w:sz w:val="12"/>
              <w:szCs w:val="12"/>
            </w:rPr>
            <w:fldChar w:fldCharType="begin"/>
          </w:r>
          <w:r w:rsidRPr="00F80982">
            <w:rPr>
              <w:rFonts w:eastAsia="Calibri" w:cs="Arial"/>
              <w:color w:val="auto"/>
              <w:sz w:val="12"/>
              <w:szCs w:val="12"/>
              <w:lang w:val="fr-BE"/>
            </w:rPr>
            <w:instrText xml:space="preserve"> PAGE </w:instrText>
          </w:r>
          <w:r w:rsidRPr="00561933">
            <w:rPr>
              <w:rFonts w:eastAsia="Calibri" w:cs="Arial"/>
              <w:color w:val="auto"/>
              <w:sz w:val="12"/>
              <w:szCs w:val="12"/>
            </w:rPr>
            <w:fldChar w:fldCharType="separate"/>
          </w:r>
          <w:r w:rsidRPr="00C50B34">
            <w:rPr>
              <w:rFonts w:eastAsia="Calibri" w:cs="Arial"/>
              <w:color w:val="auto"/>
              <w:sz w:val="12"/>
              <w:szCs w:val="12"/>
              <w:lang w:val="fr-BE"/>
            </w:rPr>
            <w:t>6</w:t>
          </w:r>
          <w:r w:rsidRPr="00561933">
            <w:rPr>
              <w:rFonts w:eastAsia="Calibri" w:cs="Arial"/>
              <w:color w:val="auto"/>
              <w:sz w:val="12"/>
              <w:szCs w:val="12"/>
            </w:rPr>
            <w:fldChar w:fldCharType="end"/>
          </w:r>
          <w:r w:rsidRPr="00C50B34">
            <w:rPr>
              <w:rFonts w:eastAsia="Calibri" w:cs="Arial"/>
              <w:color w:val="auto"/>
              <w:sz w:val="12"/>
              <w:szCs w:val="12"/>
              <w:lang w:val="fr-BE"/>
            </w:rPr>
            <w:t>/</w:t>
          </w:r>
          <w:r w:rsidRPr="00561933">
            <w:rPr>
              <w:rFonts w:eastAsia="Calibri" w:cs="Arial"/>
              <w:color w:val="auto"/>
              <w:sz w:val="12"/>
              <w:szCs w:val="12"/>
            </w:rPr>
            <w:fldChar w:fldCharType="begin"/>
          </w:r>
          <w:r w:rsidRPr="00C50B34">
            <w:rPr>
              <w:rFonts w:eastAsia="Calibri" w:cs="Arial"/>
              <w:color w:val="auto"/>
              <w:sz w:val="12"/>
              <w:szCs w:val="12"/>
              <w:lang w:val="fr-BE"/>
            </w:rPr>
            <w:instrText xml:space="preserve"> NUMPAGES </w:instrText>
          </w:r>
          <w:r w:rsidRPr="00561933">
            <w:rPr>
              <w:rFonts w:eastAsia="Calibri" w:cs="Arial"/>
              <w:color w:val="auto"/>
              <w:sz w:val="12"/>
              <w:szCs w:val="12"/>
            </w:rPr>
            <w:fldChar w:fldCharType="separate"/>
          </w:r>
          <w:r w:rsidRPr="00C50B34">
            <w:rPr>
              <w:rFonts w:eastAsia="Calibri" w:cs="Arial"/>
              <w:color w:val="auto"/>
              <w:sz w:val="12"/>
              <w:szCs w:val="12"/>
              <w:lang w:val="fr-BE"/>
            </w:rPr>
            <w:t>7</w:t>
          </w:r>
          <w:r w:rsidRPr="00561933">
            <w:rPr>
              <w:rFonts w:eastAsia="Calibri" w:cs="Arial"/>
              <w:color w:val="auto"/>
              <w:sz w:val="12"/>
              <w:szCs w:val="12"/>
            </w:rPr>
            <w:fldChar w:fldCharType="end"/>
          </w:r>
        </w:p>
        <w:p w14:paraId="376C42D3" w14:textId="69ED8F23" w:rsidR="00E12AF8" w:rsidRPr="00C50B34" w:rsidRDefault="00000000" w:rsidP="006327D7">
          <w:pPr>
            <w:tabs>
              <w:tab w:val="right" w:pos="10603"/>
            </w:tabs>
            <w:autoSpaceDE w:val="0"/>
            <w:autoSpaceDN w:val="0"/>
            <w:adjustRightInd w:val="0"/>
            <w:spacing w:line="200" w:lineRule="atLeast"/>
            <w:ind w:left="907"/>
            <w:rPr>
              <w:rFonts w:eastAsia="Calibri" w:cs="Arial"/>
              <w:color w:val="auto"/>
              <w:sz w:val="12"/>
              <w:szCs w:val="12"/>
              <w:lang w:val="fr-BE"/>
            </w:rPr>
          </w:pPr>
          <w:sdt>
            <w:sdtPr>
              <w:rPr>
                <w:rFonts w:eastAsia="Calibri" w:cs="Arial"/>
                <w:b/>
                <w:bCs/>
                <w:color w:val="00A0E0"/>
                <w:sz w:val="16"/>
                <w:szCs w:val="16"/>
                <w:lang w:val="fr-BE"/>
              </w:rPr>
              <w:alias w:val="Title"/>
              <w:tag w:val=""/>
              <w:id w:val="544806106"/>
              <w:placeholder>
                <w:docPart w:val="83C3DBFDB07F49ADB2296B3C973FA36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3C566C">
                <w:rPr>
                  <w:rFonts w:eastAsia="Calibri" w:cs="Arial"/>
                  <w:b/>
                  <w:bCs/>
                  <w:color w:val="00A0E0"/>
                  <w:sz w:val="16"/>
                  <w:szCs w:val="16"/>
                  <w:lang w:val="fr-BE"/>
                </w:rPr>
                <w:t>AA0642_3003_FR</w:t>
              </w:r>
            </w:sdtContent>
          </w:sdt>
          <w:r w:rsidR="00E444AB" w:rsidRPr="00C50B34">
            <w:rPr>
              <w:rFonts w:eastAsia="Calibri" w:cs="Arial"/>
              <w:b/>
              <w:bCs/>
              <w:color w:val="00A0E0"/>
              <w:sz w:val="16"/>
              <w:szCs w:val="16"/>
              <w:lang w:val="fr-BE"/>
            </w:rPr>
            <w:tab/>
          </w:r>
          <w:sdt>
            <w:sdtPr>
              <w:rPr>
                <w:rFonts w:eastAsia="Calibri" w:cs="Arial"/>
                <w:color w:val="auto"/>
                <w:sz w:val="12"/>
                <w:szCs w:val="12"/>
                <w:lang w:val="fr-BE"/>
              </w:rPr>
              <w:alias w:val="Subject"/>
              <w:tag w:val=""/>
              <w:id w:val="98567551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C816BB" w:rsidRPr="00C50B34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AA0642</w:t>
              </w:r>
            </w:sdtContent>
          </w:sdt>
          <w:r w:rsidR="00E12AF8" w:rsidRPr="00C50B34">
            <w:rPr>
              <w:rFonts w:eastAsia="Calibri" w:cs="Arial"/>
              <w:color w:val="auto"/>
              <w:sz w:val="12"/>
              <w:szCs w:val="12"/>
              <w:lang w:val="fr-BE"/>
            </w:rPr>
            <w:t xml:space="preserve">     </w:t>
          </w:r>
          <w:sdt>
            <w:sdtPr>
              <w:rPr>
                <w:rFonts w:eastAsia="Calibri" w:cs="Arial"/>
                <w:color w:val="auto"/>
                <w:sz w:val="12"/>
                <w:szCs w:val="12"/>
                <w:lang w:val="fr-BE"/>
              </w:rPr>
              <w:alias w:val="Trefwoorden"/>
              <w:tag w:val=""/>
              <w:id w:val="-916859500"/>
              <w:placeholder>
                <w:docPart w:val="62E1B25117A943ADAC3FF5C7F350B66B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C816BB" w:rsidRPr="00C50B34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V11-2022</w:t>
              </w:r>
            </w:sdtContent>
          </w:sdt>
          <w:r w:rsidR="00E12AF8" w:rsidRPr="00C50B34">
            <w:rPr>
              <w:rFonts w:eastAsia="Calibri" w:cs="Arial"/>
              <w:color w:val="auto"/>
              <w:sz w:val="12"/>
              <w:szCs w:val="12"/>
              <w:lang w:val="fr-BE"/>
            </w:rPr>
            <w:t xml:space="preserve">     </w:t>
          </w:r>
          <w:sdt>
            <w:sdtPr>
              <w:rPr>
                <w:rFonts w:eastAsia="Calibri" w:cs="Arial"/>
                <w:color w:val="auto"/>
                <w:sz w:val="12"/>
                <w:szCs w:val="12"/>
                <w:lang w:val="fr-BE"/>
              </w:rPr>
              <w:alias w:val="Categorie"/>
              <w:tag w:val=""/>
              <w:id w:val="-90861853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E12AF8" w:rsidRPr="00C50B34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-/-</w:t>
              </w:r>
            </w:sdtContent>
          </w:sdt>
        </w:p>
      </w:tc>
    </w:tr>
  </w:tbl>
  <w:p w14:paraId="18B23E83" w14:textId="0AAA40CC" w:rsidR="00E12AF8" w:rsidRPr="00C50B34" w:rsidRDefault="00E12AF8" w:rsidP="00A84AA9">
    <w:pPr>
      <w:pStyle w:val="Pieddepage"/>
      <w:spacing w:before="160"/>
      <w:rPr>
        <w:sz w:val="16"/>
        <w:szCs w:val="16"/>
        <w:lang w:val="fr-BE"/>
      </w:rPr>
    </w:pPr>
    <w:bookmarkStart w:id="6" w:name="_Hlk34655336"/>
    <w:bookmarkEnd w:id="5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1" w:type="dxa"/>
      <w:tblInd w:w="-851" w:type="dxa"/>
      <w:shd w:val="clear" w:color="auto" w:fill="F2FAFD"/>
      <w:tblLook w:val="04A0" w:firstRow="1" w:lastRow="0" w:firstColumn="1" w:lastColumn="0" w:noHBand="0" w:noVBand="1"/>
    </w:tblPr>
    <w:tblGrid>
      <w:gridCol w:w="11341"/>
    </w:tblGrid>
    <w:tr w:rsidR="00E12AF8" w:rsidRPr="00F84CB8" w14:paraId="5F1338FA" w14:textId="77777777" w:rsidTr="00A84AA9">
      <w:trPr>
        <w:trHeight w:val="20"/>
      </w:trPr>
      <w:tc>
        <w:tcPr>
          <w:tcW w:w="11341" w:type="dxa"/>
          <w:shd w:val="clear" w:color="auto" w:fill="F2FAFD"/>
        </w:tcPr>
        <w:p w14:paraId="16427AB8" w14:textId="6272C940" w:rsidR="00E12AF8" w:rsidRPr="00561933" w:rsidRDefault="00E12AF8" w:rsidP="006327D7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</w:rPr>
          </w:pPr>
          <w:bookmarkStart w:id="13" w:name="_Hlk34896801"/>
        </w:p>
        <w:p w14:paraId="0F6A9793" w14:textId="3990DE6B" w:rsidR="00E12AF8" w:rsidRPr="00561933" w:rsidRDefault="00E12AF8" w:rsidP="006327D7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</w:rPr>
          </w:pPr>
        </w:p>
        <w:p w14:paraId="074594C2" w14:textId="10C1DE80" w:rsidR="00E12AF8" w:rsidRPr="00561933" w:rsidRDefault="00E12AF8" w:rsidP="006327D7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</w:rPr>
          </w:pPr>
        </w:p>
        <w:p w14:paraId="0BF6C584" w14:textId="478EA240" w:rsidR="00916C24" w:rsidRPr="00561933" w:rsidRDefault="00916C24" w:rsidP="006327D7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</w:rPr>
          </w:pPr>
        </w:p>
        <w:p w14:paraId="13688C5A" w14:textId="104E55C3" w:rsidR="00E12AF8" w:rsidRPr="00561933" w:rsidRDefault="00E12AF8" w:rsidP="006327D7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</w:rPr>
          </w:pPr>
        </w:p>
        <w:p w14:paraId="407836F0" w14:textId="77777777" w:rsidR="00CD189D" w:rsidRPr="00334484" w:rsidRDefault="00CD189D" w:rsidP="00CD189D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  <w:lang w:val="fr-BE"/>
            </w:rPr>
          </w:pPr>
          <w:r w:rsidRPr="00334484">
            <w:rPr>
              <w:rFonts w:eastAsia="Calibri" w:cs="Arial"/>
              <w:color w:val="auto"/>
              <w:sz w:val="12"/>
              <w:szCs w:val="12"/>
              <w:lang w:val="fr-BE"/>
            </w:rPr>
            <w:t>CBC Assurances, dénomination commerciale de KBC Assurances SA – Professor Roger Van Overstraetenplein 2 – 3000 Leuven – Belgique</w:t>
          </w:r>
        </w:p>
        <w:p w14:paraId="5EE06C41" w14:textId="77777777" w:rsidR="00CD189D" w:rsidRPr="00334484" w:rsidRDefault="00CD189D" w:rsidP="00CD189D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  <w:lang w:val="fr-BE"/>
            </w:rPr>
          </w:pPr>
          <w:r w:rsidRPr="00334484">
            <w:rPr>
              <w:rFonts w:eastAsia="Calibri" w:cs="Arial"/>
              <w:color w:val="auto"/>
              <w:sz w:val="12"/>
              <w:szCs w:val="12"/>
              <w:lang w:val="fr-BE"/>
            </w:rPr>
            <w:t>TVA BE 0403.552.563 - RPM Leuven</w:t>
          </w:r>
        </w:p>
        <w:p w14:paraId="62A5D600" w14:textId="77777777" w:rsidR="00CD189D" w:rsidRPr="00334484" w:rsidRDefault="00CD189D" w:rsidP="00CD189D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  <w:lang w:val="fr-BE"/>
            </w:rPr>
          </w:pPr>
          <w:r w:rsidRPr="00334484">
            <w:rPr>
              <w:rFonts w:eastAsia="Calibri" w:cs="Arial"/>
              <w:color w:val="auto"/>
              <w:sz w:val="12"/>
              <w:szCs w:val="12"/>
              <w:lang w:val="fr-BE"/>
            </w:rPr>
            <w:t>Enterprise agréée pour toutes les branches sous le code 0014 (A.R. 4 juillet 1979, M.B. 14 juillet 1979) par la Banque Nationale de Belgique (BNB),</w:t>
          </w:r>
        </w:p>
        <w:p w14:paraId="40FC244D" w14:textId="0F0F966B" w:rsidR="00C10249" w:rsidRPr="00E340BE" w:rsidRDefault="00CD189D" w:rsidP="00CD189D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  <w:lang w:val="fr-BE"/>
            </w:rPr>
          </w:pPr>
          <w:r w:rsidRPr="00334484">
            <w:rPr>
              <w:rFonts w:eastAsia="Calibri" w:cs="Arial"/>
              <w:color w:val="auto"/>
              <w:sz w:val="12"/>
              <w:szCs w:val="12"/>
              <w:lang w:val="fr-BE"/>
            </w:rPr>
            <w:t>Avenue de Berlaimont 14, 1000 Bruxelles, Belgique</w:t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tab/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fldChar w:fldCharType="begin"/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instrText xml:space="preserve"> PAGE </w:instrText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fldChar w:fldCharType="separate"/>
          </w:r>
          <w:r w:rsidR="00C10249">
            <w:rPr>
              <w:rFonts w:eastAsia="Calibri" w:cs="Arial"/>
              <w:sz w:val="12"/>
              <w:szCs w:val="12"/>
              <w:lang w:val="fr-BE"/>
            </w:rPr>
            <w:t>1</w:t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fldChar w:fldCharType="end"/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t>/</w:t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fldChar w:fldCharType="begin"/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instrText xml:space="preserve"> NUMPAGES </w:instrText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fldChar w:fldCharType="separate"/>
          </w:r>
          <w:r w:rsidR="00C10249">
            <w:rPr>
              <w:rFonts w:eastAsia="Calibri" w:cs="Arial"/>
              <w:sz w:val="12"/>
              <w:szCs w:val="12"/>
              <w:lang w:val="fr-BE"/>
            </w:rPr>
            <w:t>1</w:t>
          </w:r>
          <w:r w:rsidR="00C10249"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fldChar w:fldCharType="end"/>
          </w:r>
        </w:p>
        <w:p w14:paraId="70A493DA" w14:textId="2244EF86" w:rsidR="00E12AF8" w:rsidRPr="00C10249" w:rsidRDefault="00C10249" w:rsidP="00C10249">
          <w:pPr>
            <w:tabs>
              <w:tab w:val="right" w:pos="10433"/>
            </w:tabs>
            <w:autoSpaceDE w:val="0"/>
            <w:autoSpaceDN w:val="0"/>
            <w:adjustRightInd w:val="0"/>
            <w:spacing w:line="140" w:lineRule="exact"/>
            <w:ind w:left="737"/>
            <w:rPr>
              <w:rFonts w:eastAsia="Calibri" w:cs="Arial"/>
              <w:color w:val="auto"/>
              <w:sz w:val="12"/>
              <w:szCs w:val="12"/>
              <w:lang w:val="fr-BE"/>
            </w:rPr>
          </w:pPr>
          <w:r w:rsidRPr="00E340BE">
            <w:rPr>
              <w:rFonts w:eastAsia="Calibri" w:cs="Arial"/>
              <w:color w:val="auto"/>
              <w:sz w:val="12"/>
              <w:szCs w:val="12"/>
              <w:lang w:val="fr-BE"/>
            </w:rPr>
            <w:t>Société du groupe</w:t>
          </w:r>
          <w:r>
            <w:rPr>
              <w:rFonts w:eastAsia="Calibri" w:cs="Arial"/>
              <w:color w:val="auto"/>
              <w:sz w:val="12"/>
              <w:szCs w:val="12"/>
              <w:lang w:val="fr-BE"/>
            </w:rPr>
            <w:t xml:space="preserve"> KBC</w:t>
          </w:r>
          <w:r w:rsidR="00E12AF8" w:rsidRPr="00C10249">
            <w:rPr>
              <w:rFonts w:eastAsia="Calibri" w:cs="Arial"/>
              <w:color w:val="auto"/>
              <w:sz w:val="12"/>
              <w:szCs w:val="12"/>
              <w:lang w:val="fr-BE"/>
            </w:rPr>
            <w:tab/>
          </w:r>
          <w:sdt>
            <w:sdtPr>
              <w:rPr>
                <w:rFonts w:eastAsia="Calibri" w:cs="Arial"/>
                <w:color w:val="auto"/>
                <w:sz w:val="12"/>
                <w:szCs w:val="12"/>
                <w:lang w:val="fr-BE"/>
              </w:rPr>
              <w:alias w:val="Subject"/>
              <w:tag w:val=""/>
              <w:id w:val="799193223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0F450A" w:rsidRPr="00C10249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AA0</w:t>
              </w:r>
              <w:r w:rsidR="00C816BB" w:rsidRPr="00C10249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642</w:t>
              </w:r>
            </w:sdtContent>
          </w:sdt>
          <w:r w:rsidR="00E12AF8" w:rsidRPr="00C10249">
            <w:rPr>
              <w:rFonts w:eastAsia="Calibri" w:cs="Arial"/>
              <w:color w:val="auto"/>
              <w:sz w:val="12"/>
              <w:szCs w:val="12"/>
              <w:lang w:val="fr-BE"/>
            </w:rPr>
            <w:t xml:space="preserve">     </w:t>
          </w:r>
          <w:sdt>
            <w:sdtPr>
              <w:rPr>
                <w:rFonts w:eastAsia="Calibri" w:cs="Arial"/>
                <w:color w:val="auto"/>
                <w:sz w:val="12"/>
                <w:szCs w:val="12"/>
                <w:lang w:val="fr-BE"/>
              </w:rPr>
              <w:alias w:val="Trefwoorden"/>
              <w:tag w:val=""/>
              <w:id w:val="-2101167367"/>
              <w:placeholder>
                <w:docPart w:val="6BABDD4A15524148A91A7B58F8AD5345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495002" w:rsidRPr="00C10249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V1</w:t>
              </w:r>
              <w:r w:rsidR="00C816BB" w:rsidRPr="00C10249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1</w:t>
              </w:r>
              <w:r w:rsidR="00495002" w:rsidRPr="00C10249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-202</w:t>
              </w:r>
              <w:r w:rsidR="00C816BB" w:rsidRPr="00C10249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2</w:t>
              </w:r>
            </w:sdtContent>
          </w:sdt>
          <w:r w:rsidR="00E12AF8" w:rsidRPr="00C10249">
            <w:rPr>
              <w:rFonts w:eastAsia="Calibri" w:cs="Arial"/>
              <w:color w:val="auto"/>
              <w:sz w:val="12"/>
              <w:szCs w:val="12"/>
              <w:lang w:val="fr-BE"/>
            </w:rPr>
            <w:t xml:space="preserve">     </w:t>
          </w:r>
          <w:sdt>
            <w:sdtPr>
              <w:rPr>
                <w:rFonts w:eastAsia="Calibri" w:cs="Arial"/>
                <w:color w:val="auto"/>
                <w:sz w:val="12"/>
                <w:szCs w:val="12"/>
                <w:lang w:val="fr-BE"/>
              </w:rPr>
              <w:alias w:val="Categorie"/>
              <w:tag w:val=""/>
              <w:id w:val="104502144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E12AF8" w:rsidRPr="00C10249">
                <w:rPr>
                  <w:rFonts w:eastAsia="Calibri" w:cs="Arial"/>
                  <w:color w:val="auto"/>
                  <w:sz w:val="12"/>
                  <w:szCs w:val="12"/>
                  <w:lang w:val="fr-BE"/>
                </w:rPr>
                <w:t>-/-</w:t>
              </w:r>
            </w:sdtContent>
          </w:sdt>
        </w:p>
        <w:p w14:paraId="74C906B5" w14:textId="1FFC0574" w:rsidR="00E12AF8" w:rsidRPr="00C10249" w:rsidRDefault="00E12AF8" w:rsidP="006327D7">
          <w:pPr>
            <w:tabs>
              <w:tab w:val="right" w:pos="8968"/>
            </w:tabs>
            <w:spacing w:line="140" w:lineRule="exact"/>
            <w:rPr>
              <w:rFonts w:eastAsia="Calibri" w:cs="Arial"/>
              <w:color w:val="auto"/>
              <w:sz w:val="12"/>
              <w:szCs w:val="12"/>
              <w:lang w:val="fr-BE"/>
            </w:rPr>
          </w:pPr>
        </w:p>
      </w:tc>
    </w:tr>
    <w:bookmarkEnd w:id="13"/>
  </w:tbl>
  <w:p w14:paraId="7D2DC880" w14:textId="22EE9A7E" w:rsidR="00E12AF8" w:rsidRPr="00C10249" w:rsidRDefault="00E12AF8" w:rsidP="00431021">
    <w:pPr>
      <w:pStyle w:val="Pieddepage"/>
      <w:tabs>
        <w:tab w:val="clear" w:pos="9072"/>
      </w:tabs>
      <w:spacing w:before="80" w:line="240" w:lineRule="auto"/>
      <w:rPr>
        <w:szCs w:val="18"/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921B" w14:textId="77777777" w:rsidR="00322B0D" w:rsidRDefault="00322B0D" w:rsidP="00250C27">
      <w:r>
        <w:separator/>
      </w:r>
    </w:p>
  </w:footnote>
  <w:footnote w:type="continuationSeparator" w:id="0">
    <w:p w14:paraId="08E70EDE" w14:textId="77777777" w:rsidR="00322B0D" w:rsidRDefault="00322B0D" w:rsidP="00250C27">
      <w:r>
        <w:continuationSeparator/>
      </w:r>
    </w:p>
  </w:footnote>
  <w:footnote w:type="continuationNotice" w:id="1">
    <w:p w14:paraId="50242C84" w14:textId="77777777" w:rsidR="00322B0D" w:rsidRDefault="00322B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22E6" w14:textId="4EB87CA2" w:rsidR="000C399E" w:rsidRPr="00CD189D" w:rsidRDefault="00CD189D" w:rsidP="00CD189D">
    <w:pPr>
      <w:tabs>
        <w:tab w:val="left" w:pos="0"/>
        <w:tab w:val="left" w:pos="2352"/>
        <w:tab w:val="left" w:pos="7935"/>
      </w:tabs>
      <w:spacing w:after="520" w:line="240" w:lineRule="auto"/>
      <w:jc w:val="right"/>
      <w:rPr>
        <w:b/>
        <w:bCs/>
        <w:color w:val="auto"/>
        <w:szCs w:val="18"/>
      </w:rPr>
    </w:pPr>
    <w:bookmarkStart w:id="7" w:name="_Hlk201651406"/>
    <w:bookmarkStart w:id="8" w:name="_Hlk201651407"/>
    <w:bookmarkStart w:id="9" w:name="_Hlk201651433"/>
    <w:bookmarkStart w:id="10" w:name="_Hlk201651434"/>
    <w:bookmarkStart w:id="11" w:name="_Hlk201651448"/>
    <w:bookmarkStart w:id="12" w:name="_Hlk201651449"/>
    <w:r>
      <w:rPr>
        <w:rFonts w:ascii="Arial" w:hAnsi="Arial"/>
        <w:b/>
        <w:bCs/>
        <w:noProof/>
        <w:color w:val="003366"/>
        <w:sz w:val="28"/>
        <w:szCs w:val="28"/>
      </w:rPr>
      <w:drawing>
        <wp:inline distT="0" distB="0" distL="0" distR="0" wp14:anchorId="63E66B05" wp14:editId="19A49C66">
          <wp:extent cx="720090" cy="777846"/>
          <wp:effectExtent l="0" t="0" r="3810" b="3810"/>
          <wp:docPr id="122577072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77072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90" cy="777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7"/>
    <w:bookmarkEnd w:id="8"/>
    <w:bookmarkEnd w:id="9"/>
    <w:bookmarkEnd w:id="10"/>
    <w:bookmarkEnd w:id="11"/>
    <w:bookmarkEnd w:id="1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4EA8" w14:textId="4D52D864" w:rsidR="00810BFA" w:rsidRPr="00CD189D" w:rsidRDefault="00CD189D" w:rsidP="00CD189D">
    <w:pPr>
      <w:tabs>
        <w:tab w:val="left" w:pos="0"/>
        <w:tab w:val="left" w:pos="2352"/>
        <w:tab w:val="left" w:pos="7935"/>
      </w:tabs>
      <w:spacing w:after="360" w:line="240" w:lineRule="auto"/>
      <w:jc w:val="right"/>
      <w:rPr>
        <w:b/>
        <w:bCs/>
        <w:color w:val="auto"/>
        <w:szCs w:val="18"/>
      </w:rPr>
    </w:pPr>
    <w:r>
      <w:rPr>
        <w:rFonts w:ascii="Arial" w:hAnsi="Arial"/>
        <w:b/>
        <w:bCs/>
        <w:noProof/>
        <w:color w:val="003366"/>
        <w:sz w:val="28"/>
        <w:szCs w:val="28"/>
      </w:rPr>
      <w:drawing>
        <wp:inline distT="0" distB="0" distL="0" distR="0" wp14:anchorId="46AC64AC" wp14:editId="5E9F021C">
          <wp:extent cx="720090" cy="777846"/>
          <wp:effectExtent l="0" t="0" r="3810" b="3810"/>
          <wp:docPr id="57866088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77072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90" cy="777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170"/>
    <w:multiLevelType w:val="hybridMultilevel"/>
    <w:tmpl w:val="EBB89E52"/>
    <w:lvl w:ilvl="0" w:tplc="348A08FC">
      <w:start w:val="1"/>
      <w:numFmt w:val="bullet"/>
      <w:pStyle w:val="Opsommingni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61B"/>
    <w:multiLevelType w:val="hybridMultilevel"/>
    <w:tmpl w:val="94A037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F1F3B"/>
    <w:multiLevelType w:val="hybridMultilevel"/>
    <w:tmpl w:val="BDC0E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771D9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087FCB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42843E0"/>
    <w:multiLevelType w:val="hybridMultilevel"/>
    <w:tmpl w:val="22BAC1C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4751F"/>
    <w:multiLevelType w:val="hybridMultilevel"/>
    <w:tmpl w:val="15386688"/>
    <w:lvl w:ilvl="0" w:tplc="229E653C">
      <w:start w:val="2"/>
      <w:numFmt w:val="bullet"/>
      <w:pStyle w:val="FBHreglopsommingbolleke3na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F53B4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A9A7FD2"/>
    <w:multiLevelType w:val="hybridMultilevel"/>
    <w:tmpl w:val="9348D282"/>
    <w:lvl w:ilvl="0" w:tplc="504835B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EED"/>
    <w:multiLevelType w:val="multilevel"/>
    <w:tmpl w:val="87E4D010"/>
    <w:lvl w:ilvl="0">
      <w:start w:val="1"/>
      <w:numFmt w:val="decimal"/>
      <w:pStyle w:val="Titre1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pStyle w:val="Titre2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pStyle w:val="Titre3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pStyle w:val="Titre4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pStyle w:val="Titre5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10C21F3"/>
    <w:multiLevelType w:val="hybridMultilevel"/>
    <w:tmpl w:val="6D409F6E"/>
    <w:lvl w:ilvl="0" w:tplc="816439E6">
      <w:start w:val="1"/>
      <w:numFmt w:val="bullet"/>
      <w:lvlText w:val="•"/>
      <w:lvlJc w:val="left"/>
      <w:pPr>
        <w:ind w:left="812" w:hanging="755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 w15:restartNumberingAfterBreak="0">
    <w:nsid w:val="41A3525A"/>
    <w:multiLevelType w:val="hybridMultilevel"/>
    <w:tmpl w:val="221CEC30"/>
    <w:lvl w:ilvl="0" w:tplc="1F88F9CA">
      <w:start w:val="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770F4"/>
    <w:multiLevelType w:val="hybridMultilevel"/>
    <w:tmpl w:val="FFB6954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CF524F"/>
    <w:multiLevelType w:val="multilevel"/>
    <w:tmpl w:val="9AF66A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6131724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C994979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BE3D19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22F0A2B"/>
    <w:multiLevelType w:val="hybridMultilevel"/>
    <w:tmpl w:val="924AC710"/>
    <w:lvl w:ilvl="0" w:tplc="B1BC1A2E">
      <w:start w:val="1"/>
      <w:numFmt w:val="upperLetter"/>
      <w:pStyle w:val="FBHreglHoofdstukABC"/>
      <w:lvlText w:val="%1."/>
      <w:lvlJc w:val="left"/>
      <w:pPr>
        <w:ind w:left="8724" w:hanging="360"/>
      </w:pPr>
    </w:lvl>
    <w:lvl w:ilvl="1" w:tplc="08130019" w:tentative="1">
      <w:start w:val="1"/>
      <w:numFmt w:val="lowerLetter"/>
      <w:lvlText w:val="%2."/>
      <w:lvlJc w:val="left"/>
      <w:pPr>
        <w:ind w:left="9444" w:hanging="360"/>
      </w:pPr>
    </w:lvl>
    <w:lvl w:ilvl="2" w:tplc="0813001B" w:tentative="1">
      <w:start w:val="1"/>
      <w:numFmt w:val="lowerRoman"/>
      <w:lvlText w:val="%3."/>
      <w:lvlJc w:val="right"/>
      <w:pPr>
        <w:ind w:left="10164" w:hanging="180"/>
      </w:pPr>
    </w:lvl>
    <w:lvl w:ilvl="3" w:tplc="0813000F" w:tentative="1">
      <w:start w:val="1"/>
      <w:numFmt w:val="decimal"/>
      <w:lvlText w:val="%4."/>
      <w:lvlJc w:val="left"/>
      <w:pPr>
        <w:ind w:left="10884" w:hanging="360"/>
      </w:pPr>
    </w:lvl>
    <w:lvl w:ilvl="4" w:tplc="08130019" w:tentative="1">
      <w:start w:val="1"/>
      <w:numFmt w:val="lowerLetter"/>
      <w:lvlText w:val="%5."/>
      <w:lvlJc w:val="left"/>
      <w:pPr>
        <w:ind w:left="11604" w:hanging="360"/>
      </w:pPr>
    </w:lvl>
    <w:lvl w:ilvl="5" w:tplc="0813001B" w:tentative="1">
      <w:start w:val="1"/>
      <w:numFmt w:val="lowerRoman"/>
      <w:lvlText w:val="%6."/>
      <w:lvlJc w:val="right"/>
      <w:pPr>
        <w:ind w:left="12324" w:hanging="180"/>
      </w:pPr>
    </w:lvl>
    <w:lvl w:ilvl="6" w:tplc="0813000F" w:tentative="1">
      <w:start w:val="1"/>
      <w:numFmt w:val="decimal"/>
      <w:lvlText w:val="%7."/>
      <w:lvlJc w:val="left"/>
      <w:pPr>
        <w:ind w:left="13044" w:hanging="360"/>
      </w:pPr>
    </w:lvl>
    <w:lvl w:ilvl="7" w:tplc="08130019" w:tentative="1">
      <w:start w:val="1"/>
      <w:numFmt w:val="lowerLetter"/>
      <w:lvlText w:val="%8."/>
      <w:lvlJc w:val="left"/>
      <w:pPr>
        <w:ind w:left="13764" w:hanging="360"/>
      </w:pPr>
    </w:lvl>
    <w:lvl w:ilvl="8" w:tplc="0813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8" w15:restartNumberingAfterBreak="0">
    <w:nsid w:val="53CF752F"/>
    <w:multiLevelType w:val="hybridMultilevel"/>
    <w:tmpl w:val="74242266"/>
    <w:lvl w:ilvl="0" w:tplc="E94CB090">
      <w:numFmt w:val="bullet"/>
      <w:pStyle w:val="REGLTextopsomming2deniveau"/>
      <w:lvlText w:val="–"/>
      <w:lvlJc w:val="left"/>
      <w:pPr>
        <w:ind w:left="862" w:hanging="360"/>
      </w:pPr>
      <w:rPr>
        <w:rFonts w:ascii="Frutiger LT Std 45 Light" w:eastAsia="Frutiger LT Std 45 Light" w:hAnsi="Frutiger LT Std 45 Light" w:cs="Frutiger LT Std 45 Light" w:hint="default"/>
        <w:color w:val="939598"/>
        <w:spacing w:val="-20"/>
        <w:w w:val="100"/>
        <w:sz w:val="18"/>
        <w:szCs w:val="18"/>
        <w:lang w:val="nl-NL" w:eastAsia="nl-NL" w:bidi="nl-NL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45921B7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5056829"/>
    <w:multiLevelType w:val="hybridMultilevel"/>
    <w:tmpl w:val="37DED228"/>
    <w:lvl w:ilvl="0" w:tplc="E0467AE6">
      <w:start w:val="5"/>
      <w:numFmt w:val="bullet"/>
      <w:lvlText w:val="☐"/>
      <w:lvlJc w:val="left"/>
      <w:pPr>
        <w:ind w:left="256" w:hanging="360"/>
      </w:pPr>
      <w:rPr>
        <w:rFonts w:ascii="Frutiger LT Std 45 Light" w:eastAsia="MS Gothic" w:hAnsi="Frutiger LT Std 45 Light" w:cs="Times New Roman" w:hint="default"/>
        <w:b w:val="0"/>
        <w:color w:val="00AEEF"/>
        <w:sz w:val="20"/>
      </w:rPr>
    </w:lvl>
    <w:lvl w:ilvl="1" w:tplc="0813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abstractNum w:abstractNumId="21" w15:restartNumberingAfterBreak="0">
    <w:nsid w:val="57A10D24"/>
    <w:multiLevelType w:val="hybridMultilevel"/>
    <w:tmpl w:val="856AA982"/>
    <w:lvl w:ilvl="0" w:tplc="6CBA9C54">
      <w:start w:val="1"/>
      <w:numFmt w:val="bullet"/>
      <w:lvlText w:val="•"/>
      <w:lvlJc w:val="left"/>
      <w:pPr>
        <w:ind w:left="812" w:hanging="360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2" w15:restartNumberingAfterBreak="0">
    <w:nsid w:val="5B4D758F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B812D40"/>
    <w:multiLevelType w:val="hybridMultilevel"/>
    <w:tmpl w:val="6ED0A426"/>
    <w:lvl w:ilvl="0" w:tplc="08130019">
      <w:start w:val="1"/>
      <w:numFmt w:val="lowerLetter"/>
      <w:lvlText w:val="%1."/>
      <w:lvlJc w:val="left"/>
      <w:pPr>
        <w:ind w:left="1006" w:hanging="360"/>
      </w:pPr>
    </w:lvl>
    <w:lvl w:ilvl="1" w:tplc="08130019" w:tentative="1">
      <w:start w:val="1"/>
      <w:numFmt w:val="lowerLetter"/>
      <w:lvlText w:val="%2."/>
      <w:lvlJc w:val="left"/>
      <w:pPr>
        <w:ind w:left="1726" w:hanging="360"/>
      </w:pPr>
    </w:lvl>
    <w:lvl w:ilvl="2" w:tplc="0813001B" w:tentative="1">
      <w:start w:val="1"/>
      <w:numFmt w:val="lowerRoman"/>
      <w:lvlText w:val="%3."/>
      <w:lvlJc w:val="right"/>
      <w:pPr>
        <w:ind w:left="2446" w:hanging="180"/>
      </w:pPr>
    </w:lvl>
    <w:lvl w:ilvl="3" w:tplc="0813000F" w:tentative="1">
      <w:start w:val="1"/>
      <w:numFmt w:val="decimal"/>
      <w:lvlText w:val="%4."/>
      <w:lvlJc w:val="left"/>
      <w:pPr>
        <w:ind w:left="3166" w:hanging="360"/>
      </w:pPr>
    </w:lvl>
    <w:lvl w:ilvl="4" w:tplc="08130019" w:tentative="1">
      <w:start w:val="1"/>
      <w:numFmt w:val="lowerLetter"/>
      <w:lvlText w:val="%5."/>
      <w:lvlJc w:val="left"/>
      <w:pPr>
        <w:ind w:left="3886" w:hanging="360"/>
      </w:pPr>
    </w:lvl>
    <w:lvl w:ilvl="5" w:tplc="0813001B" w:tentative="1">
      <w:start w:val="1"/>
      <w:numFmt w:val="lowerRoman"/>
      <w:lvlText w:val="%6."/>
      <w:lvlJc w:val="right"/>
      <w:pPr>
        <w:ind w:left="4606" w:hanging="180"/>
      </w:pPr>
    </w:lvl>
    <w:lvl w:ilvl="6" w:tplc="0813000F" w:tentative="1">
      <w:start w:val="1"/>
      <w:numFmt w:val="decimal"/>
      <w:lvlText w:val="%7."/>
      <w:lvlJc w:val="left"/>
      <w:pPr>
        <w:ind w:left="5326" w:hanging="360"/>
      </w:pPr>
    </w:lvl>
    <w:lvl w:ilvl="7" w:tplc="08130019" w:tentative="1">
      <w:start w:val="1"/>
      <w:numFmt w:val="lowerLetter"/>
      <w:lvlText w:val="%8."/>
      <w:lvlJc w:val="left"/>
      <w:pPr>
        <w:ind w:left="6046" w:hanging="360"/>
      </w:pPr>
    </w:lvl>
    <w:lvl w:ilvl="8" w:tplc="08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4" w15:restartNumberingAfterBreak="0">
    <w:nsid w:val="64DF7E71"/>
    <w:multiLevelType w:val="multilevel"/>
    <w:tmpl w:val="33047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6BD2576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6F105F8"/>
    <w:multiLevelType w:val="hybridMultilevel"/>
    <w:tmpl w:val="23223D0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81C60"/>
    <w:multiLevelType w:val="hybridMultilevel"/>
    <w:tmpl w:val="E968FD6A"/>
    <w:lvl w:ilvl="0" w:tplc="4EF69334">
      <w:start w:val="1"/>
      <w:numFmt w:val="bullet"/>
      <w:pStyle w:val="REGLTextopsomming1steniveau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070D3"/>
    <w:multiLevelType w:val="hybridMultilevel"/>
    <w:tmpl w:val="1E202AC2"/>
    <w:lvl w:ilvl="0" w:tplc="52202BAA">
      <w:start w:val="1"/>
      <w:numFmt w:val="bullet"/>
      <w:lvlText w:val="•"/>
      <w:lvlJc w:val="left"/>
      <w:pPr>
        <w:ind w:left="720" w:hanging="360"/>
      </w:pPr>
      <w:rPr>
        <w:rFonts w:ascii="Frutiger LT Std 45 Light" w:hAnsi="Frutiger LT Std 45 Light" w:hint="default"/>
        <w:color w:val="A6A6A6" w:themeColor="background1" w:themeShade="A6"/>
        <w:sz w:val="18"/>
        <w:szCs w:val="18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E6031"/>
    <w:multiLevelType w:val="hybridMultilevel"/>
    <w:tmpl w:val="126636C8"/>
    <w:lvl w:ilvl="0" w:tplc="4C5E0512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F409F"/>
    <w:multiLevelType w:val="hybridMultilevel"/>
    <w:tmpl w:val="A55A1DCC"/>
    <w:lvl w:ilvl="0" w:tplc="6CBA9C54">
      <w:start w:val="1"/>
      <w:numFmt w:val="bullet"/>
      <w:lvlText w:val="•"/>
      <w:lvlJc w:val="left"/>
      <w:pPr>
        <w:ind w:left="720" w:hanging="360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E0B54"/>
    <w:multiLevelType w:val="hybridMultilevel"/>
    <w:tmpl w:val="7DB06B7A"/>
    <w:lvl w:ilvl="0" w:tplc="6CBA9C54">
      <w:start w:val="1"/>
      <w:numFmt w:val="bullet"/>
      <w:lvlText w:val="•"/>
      <w:lvlJc w:val="left"/>
      <w:pPr>
        <w:ind w:left="720" w:hanging="360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124509"/>
    <w:multiLevelType w:val="hybridMultilevel"/>
    <w:tmpl w:val="06C295FA"/>
    <w:lvl w:ilvl="0" w:tplc="52202BAA">
      <w:start w:val="1"/>
      <w:numFmt w:val="bullet"/>
      <w:lvlText w:val="•"/>
      <w:lvlJc w:val="left"/>
      <w:pPr>
        <w:ind w:left="615" w:hanging="360"/>
      </w:pPr>
      <w:rPr>
        <w:rFonts w:ascii="Frutiger LT Std 45 Light" w:hAnsi="Frutiger LT Std 45 Light" w:hint="default"/>
        <w:color w:val="A6A6A6" w:themeColor="background1" w:themeShade="A6"/>
        <w:sz w:val="18"/>
        <w:szCs w:val="18"/>
      </w:rPr>
    </w:lvl>
    <w:lvl w:ilvl="1" w:tplc="0813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 w16cid:durableId="1364866688">
    <w:abstractNumId w:val="27"/>
  </w:num>
  <w:num w:numId="2" w16cid:durableId="834031283">
    <w:abstractNumId w:val="18"/>
  </w:num>
  <w:num w:numId="3" w16cid:durableId="511142945">
    <w:abstractNumId w:val="9"/>
  </w:num>
  <w:num w:numId="4" w16cid:durableId="1393625604">
    <w:abstractNumId w:val="17"/>
  </w:num>
  <w:num w:numId="5" w16cid:durableId="334265158">
    <w:abstractNumId w:val="6"/>
  </w:num>
  <w:num w:numId="6" w16cid:durableId="1890679593">
    <w:abstractNumId w:val="24"/>
  </w:num>
  <w:num w:numId="7" w16cid:durableId="890851387">
    <w:abstractNumId w:val="3"/>
  </w:num>
  <w:num w:numId="8" w16cid:durableId="1619022979">
    <w:abstractNumId w:val="25"/>
  </w:num>
  <w:num w:numId="9" w16cid:durableId="1288509926">
    <w:abstractNumId w:val="19"/>
  </w:num>
  <w:num w:numId="10" w16cid:durableId="1118993239">
    <w:abstractNumId w:val="4"/>
  </w:num>
  <w:num w:numId="11" w16cid:durableId="800735549">
    <w:abstractNumId w:val="16"/>
  </w:num>
  <w:num w:numId="12" w16cid:durableId="705451269">
    <w:abstractNumId w:val="7"/>
  </w:num>
  <w:num w:numId="13" w16cid:durableId="1618873559">
    <w:abstractNumId w:val="22"/>
  </w:num>
  <w:num w:numId="14" w16cid:durableId="1231892917">
    <w:abstractNumId w:val="14"/>
  </w:num>
  <w:num w:numId="15" w16cid:durableId="1989018273">
    <w:abstractNumId w:val="15"/>
  </w:num>
  <w:num w:numId="16" w16cid:durableId="1946958711">
    <w:abstractNumId w:val="27"/>
  </w:num>
  <w:num w:numId="17" w16cid:durableId="570777628">
    <w:abstractNumId w:val="18"/>
  </w:num>
  <w:num w:numId="18" w16cid:durableId="644967151">
    <w:abstractNumId w:val="5"/>
  </w:num>
  <w:num w:numId="19" w16cid:durableId="1093672046">
    <w:abstractNumId w:val="1"/>
  </w:num>
  <w:num w:numId="20" w16cid:durableId="157814900">
    <w:abstractNumId w:val="20"/>
  </w:num>
  <w:num w:numId="21" w16cid:durableId="1119571299">
    <w:abstractNumId w:val="8"/>
  </w:num>
  <w:num w:numId="22" w16cid:durableId="1187058055">
    <w:abstractNumId w:val="30"/>
  </w:num>
  <w:num w:numId="23" w16cid:durableId="1313019643">
    <w:abstractNumId w:val="32"/>
  </w:num>
  <w:num w:numId="24" w16cid:durableId="1501698024">
    <w:abstractNumId w:val="13"/>
  </w:num>
  <w:num w:numId="25" w16cid:durableId="1030960251">
    <w:abstractNumId w:val="31"/>
  </w:num>
  <w:num w:numId="26" w16cid:durableId="919102016">
    <w:abstractNumId w:val="26"/>
  </w:num>
  <w:num w:numId="27" w16cid:durableId="1386249005">
    <w:abstractNumId w:val="23"/>
  </w:num>
  <w:num w:numId="28" w16cid:durableId="854001751">
    <w:abstractNumId w:val="29"/>
  </w:num>
  <w:num w:numId="29" w16cid:durableId="1793666741">
    <w:abstractNumId w:val="2"/>
  </w:num>
  <w:num w:numId="30" w16cid:durableId="1206483342">
    <w:abstractNumId w:val="11"/>
  </w:num>
  <w:num w:numId="31" w16cid:durableId="80490123">
    <w:abstractNumId w:val="0"/>
  </w:num>
  <w:num w:numId="32" w16cid:durableId="19747474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52193452">
    <w:abstractNumId w:val="27"/>
  </w:num>
  <w:num w:numId="34" w16cid:durableId="1225097119">
    <w:abstractNumId w:val="18"/>
  </w:num>
  <w:num w:numId="35" w16cid:durableId="19467708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16267714">
    <w:abstractNumId w:val="6"/>
  </w:num>
  <w:num w:numId="37" w16cid:durableId="174930334">
    <w:abstractNumId w:val="21"/>
  </w:num>
  <w:num w:numId="38" w16cid:durableId="1456437416">
    <w:abstractNumId w:val="21"/>
  </w:num>
  <w:num w:numId="39" w16cid:durableId="1440373441">
    <w:abstractNumId w:val="10"/>
  </w:num>
  <w:num w:numId="40" w16cid:durableId="772045065">
    <w:abstractNumId w:val="10"/>
  </w:num>
  <w:num w:numId="41" w16cid:durableId="1070468807">
    <w:abstractNumId w:val="28"/>
  </w:num>
  <w:num w:numId="42" w16cid:durableId="315304564">
    <w:abstractNumId w:val="28"/>
  </w:num>
  <w:num w:numId="43" w16cid:durableId="7799329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linkStyles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XTKQWt7TufkBP3ri9kip5FPSlfeZo8nkDldtqSlpXbp+PPnIFpiErt0NCbpzY/qvWOYEDksU29/JIy6i9syGVA==" w:salt="3KovlrvRm3nfO0tNHOUW8g==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98"/>
    <w:rsid w:val="0000081A"/>
    <w:rsid w:val="00000F41"/>
    <w:rsid w:val="00001F39"/>
    <w:rsid w:val="00003A60"/>
    <w:rsid w:val="00003C3D"/>
    <w:rsid w:val="000042BA"/>
    <w:rsid w:val="00005120"/>
    <w:rsid w:val="00005ACE"/>
    <w:rsid w:val="00007C1F"/>
    <w:rsid w:val="000133A2"/>
    <w:rsid w:val="00015C40"/>
    <w:rsid w:val="00023562"/>
    <w:rsid w:val="000248B0"/>
    <w:rsid w:val="000326FD"/>
    <w:rsid w:val="00033FC9"/>
    <w:rsid w:val="00040F82"/>
    <w:rsid w:val="00041319"/>
    <w:rsid w:val="0004177E"/>
    <w:rsid w:val="00041CB3"/>
    <w:rsid w:val="00043400"/>
    <w:rsid w:val="000437E3"/>
    <w:rsid w:val="00047001"/>
    <w:rsid w:val="00055419"/>
    <w:rsid w:val="000565CE"/>
    <w:rsid w:val="00057494"/>
    <w:rsid w:val="0005789D"/>
    <w:rsid w:val="00062600"/>
    <w:rsid w:val="000631E2"/>
    <w:rsid w:val="00064B21"/>
    <w:rsid w:val="00065CAB"/>
    <w:rsid w:val="000723E0"/>
    <w:rsid w:val="00072725"/>
    <w:rsid w:val="000743B5"/>
    <w:rsid w:val="000750E2"/>
    <w:rsid w:val="00075406"/>
    <w:rsid w:val="00077248"/>
    <w:rsid w:val="00080974"/>
    <w:rsid w:val="0008727F"/>
    <w:rsid w:val="00090244"/>
    <w:rsid w:val="000912D1"/>
    <w:rsid w:val="00091EBF"/>
    <w:rsid w:val="00092675"/>
    <w:rsid w:val="00095BB7"/>
    <w:rsid w:val="00095CD5"/>
    <w:rsid w:val="00096884"/>
    <w:rsid w:val="00096D3D"/>
    <w:rsid w:val="000A15D0"/>
    <w:rsid w:val="000A2A9D"/>
    <w:rsid w:val="000A2AF7"/>
    <w:rsid w:val="000B068B"/>
    <w:rsid w:val="000B299E"/>
    <w:rsid w:val="000B41F7"/>
    <w:rsid w:val="000B7870"/>
    <w:rsid w:val="000C399E"/>
    <w:rsid w:val="000C4315"/>
    <w:rsid w:val="000C4872"/>
    <w:rsid w:val="000D7B45"/>
    <w:rsid w:val="000E1016"/>
    <w:rsid w:val="000E20A9"/>
    <w:rsid w:val="000E74F5"/>
    <w:rsid w:val="000F0326"/>
    <w:rsid w:val="000F2712"/>
    <w:rsid w:val="000F3C66"/>
    <w:rsid w:val="000F450A"/>
    <w:rsid w:val="000F5AE8"/>
    <w:rsid w:val="00105788"/>
    <w:rsid w:val="0011153E"/>
    <w:rsid w:val="00112A86"/>
    <w:rsid w:val="00113C7D"/>
    <w:rsid w:val="00114A9E"/>
    <w:rsid w:val="00123669"/>
    <w:rsid w:val="0013083C"/>
    <w:rsid w:val="0013114E"/>
    <w:rsid w:val="001314C1"/>
    <w:rsid w:val="00131D26"/>
    <w:rsid w:val="00136A2D"/>
    <w:rsid w:val="001379A5"/>
    <w:rsid w:val="00141165"/>
    <w:rsid w:val="00141701"/>
    <w:rsid w:val="00143D0D"/>
    <w:rsid w:val="00143F0B"/>
    <w:rsid w:val="00145464"/>
    <w:rsid w:val="00147FDB"/>
    <w:rsid w:val="001562D0"/>
    <w:rsid w:val="0015748F"/>
    <w:rsid w:val="001576CA"/>
    <w:rsid w:val="0016255D"/>
    <w:rsid w:val="001635EA"/>
    <w:rsid w:val="00166958"/>
    <w:rsid w:val="001673FB"/>
    <w:rsid w:val="00172BEB"/>
    <w:rsid w:val="00173DDF"/>
    <w:rsid w:val="0017568D"/>
    <w:rsid w:val="00180D85"/>
    <w:rsid w:val="00184F16"/>
    <w:rsid w:val="0018608E"/>
    <w:rsid w:val="00186762"/>
    <w:rsid w:val="001936BA"/>
    <w:rsid w:val="001957CC"/>
    <w:rsid w:val="001958B2"/>
    <w:rsid w:val="001968D5"/>
    <w:rsid w:val="001978D1"/>
    <w:rsid w:val="001A0378"/>
    <w:rsid w:val="001A144A"/>
    <w:rsid w:val="001A3592"/>
    <w:rsid w:val="001A372B"/>
    <w:rsid w:val="001A62D7"/>
    <w:rsid w:val="001A79BA"/>
    <w:rsid w:val="001A7A85"/>
    <w:rsid w:val="001B0B23"/>
    <w:rsid w:val="001B0FBD"/>
    <w:rsid w:val="001B11DD"/>
    <w:rsid w:val="001B1755"/>
    <w:rsid w:val="001B17FB"/>
    <w:rsid w:val="001B221C"/>
    <w:rsid w:val="001B5834"/>
    <w:rsid w:val="001C55C5"/>
    <w:rsid w:val="001C6317"/>
    <w:rsid w:val="001D0184"/>
    <w:rsid w:val="001D1494"/>
    <w:rsid w:val="001D25E1"/>
    <w:rsid w:val="001D3C5C"/>
    <w:rsid w:val="001D6A70"/>
    <w:rsid w:val="001E1B01"/>
    <w:rsid w:val="001F0DD5"/>
    <w:rsid w:val="001F1694"/>
    <w:rsid w:val="001F262E"/>
    <w:rsid w:val="001F4C22"/>
    <w:rsid w:val="001F5539"/>
    <w:rsid w:val="001F5B6C"/>
    <w:rsid w:val="001F6053"/>
    <w:rsid w:val="002047C7"/>
    <w:rsid w:val="00205AD2"/>
    <w:rsid w:val="00212834"/>
    <w:rsid w:val="00217605"/>
    <w:rsid w:val="002217F8"/>
    <w:rsid w:val="002301EB"/>
    <w:rsid w:val="002333BF"/>
    <w:rsid w:val="002350DB"/>
    <w:rsid w:val="002431D4"/>
    <w:rsid w:val="002502F6"/>
    <w:rsid w:val="0025052A"/>
    <w:rsid w:val="00250748"/>
    <w:rsid w:val="00250C27"/>
    <w:rsid w:val="00253AF4"/>
    <w:rsid w:val="002572DE"/>
    <w:rsid w:val="00257EE8"/>
    <w:rsid w:val="00270815"/>
    <w:rsid w:val="00270D28"/>
    <w:rsid w:val="00272895"/>
    <w:rsid w:val="002770DB"/>
    <w:rsid w:val="00277847"/>
    <w:rsid w:val="00277FA1"/>
    <w:rsid w:val="002851B0"/>
    <w:rsid w:val="002859B1"/>
    <w:rsid w:val="00286F8D"/>
    <w:rsid w:val="00291477"/>
    <w:rsid w:val="0029738F"/>
    <w:rsid w:val="00297E05"/>
    <w:rsid w:val="002A16D2"/>
    <w:rsid w:val="002A3766"/>
    <w:rsid w:val="002A41D4"/>
    <w:rsid w:val="002B1C7C"/>
    <w:rsid w:val="002B2A22"/>
    <w:rsid w:val="002B534B"/>
    <w:rsid w:val="002B64E8"/>
    <w:rsid w:val="002B6FB3"/>
    <w:rsid w:val="002C3CF0"/>
    <w:rsid w:val="002C4F1E"/>
    <w:rsid w:val="002C6F0B"/>
    <w:rsid w:val="002D1E55"/>
    <w:rsid w:val="002D4FDE"/>
    <w:rsid w:val="002D63AE"/>
    <w:rsid w:val="002D6CA9"/>
    <w:rsid w:val="002E0B32"/>
    <w:rsid w:val="002F12B6"/>
    <w:rsid w:val="0030109D"/>
    <w:rsid w:val="00301DB7"/>
    <w:rsid w:val="00303783"/>
    <w:rsid w:val="0030521C"/>
    <w:rsid w:val="003139C7"/>
    <w:rsid w:val="003141D9"/>
    <w:rsid w:val="003229DB"/>
    <w:rsid w:val="00322B0D"/>
    <w:rsid w:val="003243CA"/>
    <w:rsid w:val="00327E8C"/>
    <w:rsid w:val="003334B6"/>
    <w:rsid w:val="00335242"/>
    <w:rsid w:val="00344B5F"/>
    <w:rsid w:val="003509B1"/>
    <w:rsid w:val="00350ED0"/>
    <w:rsid w:val="003518A3"/>
    <w:rsid w:val="003521BF"/>
    <w:rsid w:val="00354DF7"/>
    <w:rsid w:val="0035687F"/>
    <w:rsid w:val="00360C7E"/>
    <w:rsid w:val="00375338"/>
    <w:rsid w:val="0038181B"/>
    <w:rsid w:val="00381F7F"/>
    <w:rsid w:val="003826A8"/>
    <w:rsid w:val="00385E68"/>
    <w:rsid w:val="00387F7A"/>
    <w:rsid w:val="00394CC1"/>
    <w:rsid w:val="00396174"/>
    <w:rsid w:val="003975E1"/>
    <w:rsid w:val="003A1FBF"/>
    <w:rsid w:val="003A4234"/>
    <w:rsid w:val="003A550A"/>
    <w:rsid w:val="003A6598"/>
    <w:rsid w:val="003B05B8"/>
    <w:rsid w:val="003B0E95"/>
    <w:rsid w:val="003B3660"/>
    <w:rsid w:val="003C4606"/>
    <w:rsid w:val="003C566C"/>
    <w:rsid w:val="003C605D"/>
    <w:rsid w:val="003D2A83"/>
    <w:rsid w:val="003D3FCD"/>
    <w:rsid w:val="003E0593"/>
    <w:rsid w:val="003E4104"/>
    <w:rsid w:val="003F2302"/>
    <w:rsid w:val="003F2B26"/>
    <w:rsid w:val="003F3783"/>
    <w:rsid w:val="00400E22"/>
    <w:rsid w:val="00403D25"/>
    <w:rsid w:val="004049FE"/>
    <w:rsid w:val="00407A48"/>
    <w:rsid w:val="00411ED3"/>
    <w:rsid w:val="0041320C"/>
    <w:rsid w:val="00416977"/>
    <w:rsid w:val="00417C49"/>
    <w:rsid w:val="00420988"/>
    <w:rsid w:val="00425F0D"/>
    <w:rsid w:val="0042783D"/>
    <w:rsid w:val="00431021"/>
    <w:rsid w:val="0043219E"/>
    <w:rsid w:val="004343EE"/>
    <w:rsid w:val="00436DBD"/>
    <w:rsid w:val="00436EF6"/>
    <w:rsid w:val="00437213"/>
    <w:rsid w:val="004403CB"/>
    <w:rsid w:val="004415CD"/>
    <w:rsid w:val="00442DF4"/>
    <w:rsid w:val="004504CE"/>
    <w:rsid w:val="004536CD"/>
    <w:rsid w:val="00453774"/>
    <w:rsid w:val="004561E8"/>
    <w:rsid w:val="00464B4F"/>
    <w:rsid w:val="00472615"/>
    <w:rsid w:val="00472681"/>
    <w:rsid w:val="00475CDE"/>
    <w:rsid w:val="004809A6"/>
    <w:rsid w:val="00481121"/>
    <w:rsid w:val="00483072"/>
    <w:rsid w:val="004832DB"/>
    <w:rsid w:val="0048571E"/>
    <w:rsid w:val="00487144"/>
    <w:rsid w:val="00493BEA"/>
    <w:rsid w:val="00495002"/>
    <w:rsid w:val="004959C7"/>
    <w:rsid w:val="004A3127"/>
    <w:rsid w:val="004A574D"/>
    <w:rsid w:val="004A7260"/>
    <w:rsid w:val="004B249B"/>
    <w:rsid w:val="004B275B"/>
    <w:rsid w:val="004B2873"/>
    <w:rsid w:val="004B29A4"/>
    <w:rsid w:val="004B5410"/>
    <w:rsid w:val="004B6A3D"/>
    <w:rsid w:val="004B6C92"/>
    <w:rsid w:val="004B7C71"/>
    <w:rsid w:val="004B7DE1"/>
    <w:rsid w:val="004C0960"/>
    <w:rsid w:val="004C0F15"/>
    <w:rsid w:val="004C215D"/>
    <w:rsid w:val="004C2F66"/>
    <w:rsid w:val="004D508E"/>
    <w:rsid w:val="004D5C36"/>
    <w:rsid w:val="004D5DA6"/>
    <w:rsid w:val="004D6BFC"/>
    <w:rsid w:val="004D7AC8"/>
    <w:rsid w:val="004E11E7"/>
    <w:rsid w:val="004E237D"/>
    <w:rsid w:val="004E432C"/>
    <w:rsid w:val="004F376C"/>
    <w:rsid w:val="004F58E8"/>
    <w:rsid w:val="00501A77"/>
    <w:rsid w:val="00503AD1"/>
    <w:rsid w:val="0051105B"/>
    <w:rsid w:val="00511F79"/>
    <w:rsid w:val="00516660"/>
    <w:rsid w:val="005174A9"/>
    <w:rsid w:val="00520066"/>
    <w:rsid w:val="00520BD8"/>
    <w:rsid w:val="00520EB9"/>
    <w:rsid w:val="00523C1E"/>
    <w:rsid w:val="0052552A"/>
    <w:rsid w:val="005264B7"/>
    <w:rsid w:val="005272CA"/>
    <w:rsid w:val="00527A87"/>
    <w:rsid w:val="00527E14"/>
    <w:rsid w:val="005309F8"/>
    <w:rsid w:val="00530C5F"/>
    <w:rsid w:val="005351A8"/>
    <w:rsid w:val="00536E19"/>
    <w:rsid w:val="005373F2"/>
    <w:rsid w:val="005448F4"/>
    <w:rsid w:val="00545486"/>
    <w:rsid w:val="0054611D"/>
    <w:rsid w:val="005518E7"/>
    <w:rsid w:val="00555CD6"/>
    <w:rsid w:val="0055771E"/>
    <w:rsid w:val="00557A4C"/>
    <w:rsid w:val="005615AE"/>
    <w:rsid w:val="00561933"/>
    <w:rsid w:val="0056663F"/>
    <w:rsid w:val="00566F23"/>
    <w:rsid w:val="005672B6"/>
    <w:rsid w:val="00572D87"/>
    <w:rsid w:val="00574310"/>
    <w:rsid w:val="005747FD"/>
    <w:rsid w:val="00575B89"/>
    <w:rsid w:val="00583891"/>
    <w:rsid w:val="00583C69"/>
    <w:rsid w:val="005841BA"/>
    <w:rsid w:val="00586CCD"/>
    <w:rsid w:val="005870F2"/>
    <w:rsid w:val="00593407"/>
    <w:rsid w:val="00594ACE"/>
    <w:rsid w:val="00595960"/>
    <w:rsid w:val="00596A5B"/>
    <w:rsid w:val="005972A5"/>
    <w:rsid w:val="005A43EB"/>
    <w:rsid w:val="005A589A"/>
    <w:rsid w:val="005B2E71"/>
    <w:rsid w:val="005B4701"/>
    <w:rsid w:val="005B7964"/>
    <w:rsid w:val="005C62A0"/>
    <w:rsid w:val="005C635E"/>
    <w:rsid w:val="005C6EDC"/>
    <w:rsid w:val="005C7346"/>
    <w:rsid w:val="005D165C"/>
    <w:rsid w:val="005D264B"/>
    <w:rsid w:val="005D2ABD"/>
    <w:rsid w:val="005D2FF9"/>
    <w:rsid w:val="005D3D2D"/>
    <w:rsid w:val="005D5AC2"/>
    <w:rsid w:val="005E307F"/>
    <w:rsid w:val="005F0D68"/>
    <w:rsid w:val="005F3E4C"/>
    <w:rsid w:val="005F675F"/>
    <w:rsid w:val="00600E83"/>
    <w:rsid w:val="006054AA"/>
    <w:rsid w:val="00611A1F"/>
    <w:rsid w:val="00612014"/>
    <w:rsid w:val="00612512"/>
    <w:rsid w:val="00613B62"/>
    <w:rsid w:val="0061550D"/>
    <w:rsid w:val="0061799A"/>
    <w:rsid w:val="00621435"/>
    <w:rsid w:val="00624117"/>
    <w:rsid w:val="006244D9"/>
    <w:rsid w:val="0062472F"/>
    <w:rsid w:val="0062746B"/>
    <w:rsid w:val="00627B0F"/>
    <w:rsid w:val="00632603"/>
    <w:rsid w:val="006327D7"/>
    <w:rsid w:val="00634DFE"/>
    <w:rsid w:val="00636288"/>
    <w:rsid w:val="00640631"/>
    <w:rsid w:val="0064287A"/>
    <w:rsid w:val="00644CD5"/>
    <w:rsid w:val="00650F79"/>
    <w:rsid w:val="006542AE"/>
    <w:rsid w:val="00655C7C"/>
    <w:rsid w:val="00655DA1"/>
    <w:rsid w:val="00660E18"/>
    <w:rsid w:val="006640B8"/>
    <w:rsid w:val="00673389"/>
    <w:rsid w:val="00674511"/>
    <w:rsid w:val="0067610A"/>
    <w:rsid w:val="00676784"/>
    <w:rsid w:val="00676AD2"/>
    <w:rsid w:val="006800D3"/>
    <w:rsid w:val="00680E9D"/>
    <w:rsid w:val="00683D32"/>
    <w:rsid w:val="0068472D"/>
    <w:rsid w:val="00690E8D"/>
    <w:rsid w:val="0069261A"/>
    <w:rsid w:val="0069272D"/>
    <w:rsid w:val="0069504C"/>
    <w:rsid w:val="006968EF"/>
    <w:rsid w:val="006972DD"/>
    <w:rsid w:val="006A0DC5"/>
    <w:rsid w:val="006A1F43"/>
    <w:rsid w:val="006A727C"/>
    <w:rsid w:val="006B11C0"/>
    <w:rsid w:val="006B3D05"/>
    <w:rsid w:val="006B6EF4"/>
    <w:rsid w:val="006B7907"/>
    <w:rsid w:val="006C02FA"/>
    <w:rsid w:val="006C0559"/>
    <w:rsid w:val="006C12EE"/>
    <w:rsid w:val="006C6FDA"/>
    <w:rsid w:val="006D265D"/>
    <w:rsid w:val="006D2A50"/>
    <w:rsid w:val="006D40C4"/>
    <w:rsid w:val="006E1974"/>
    <w:rsid w:val="006E25CE"/>
    <w:rsid w:val="006E4085"/>
    <w:rsid w:val="006E68E2"/>
    <w:rsid w:val="006F23B2"/>
    <w:rsid w:val="006F4578"/>
    <w:rsid w:val="006F5C5F"/>
    <w:rsid w:val="0070001B"/>
    <w:rsid w:val="00700934"/>
    <w:rsid w:val="00703C24"/>
    <w:rsid w:val="00713D89"/>
    <w:rsid w:val="00720D59"/>
    <w:rsid w:val="00721A9B"/>
    <w:rsid w:val="007228C3"/>
    <w:rsid w:val="007235D5"/>
    <w:rsid w:val="00723EFB"/>
    <w:rsid w:val="0072465E"/>
    <w:rsid w:val="00726833"/>
    <w:rsid w:val="007270B4"/>
    <w:rsid w:val="00730116"/>
    <w:rsid w:val="0073106F"/>
    <w:rsid w:val="00732062"/>
    <w:rsid w:val="00733688"/>
    <w:rsid w:val="007336E7"/>
    <w:rsid w:val="007370CE"/>
    <w:rsid w:val="00737247"/>
    <w:rsid w:val="007441C2"/>
    <w:rsid w:val="007458F3"/>
    <w:rsid w:val="00747219"/>
    <w:rsid w:val="00760032"/>
    <w:rsid w:val="0076608B"/>
    <w:rsid w:val="00773FA6"/>
    <w:rsid w:val="00782EDA"/>
    <w:rsid w:val="00784D3E"/>
    <w:rsid w:val="00785573"/>
    <w:rsid w:val="0079097A"/>
    <w:rsid w:val="00792DD9"/>
    <w:rsid w:val="00792EFC"/>
    <w:rsid w:val="007939DE"/>
    <w:rsid w:val="00796053"/>
    <w:rsid w:val="007963A6"/>
    <w:rsid w:val="007A17F2"/>
    <w:rsid w:val="007A1BA2"/>
    <w:rsid w:val="007A3A26"/>
    <w:rsid w:val="007A708E"/>
    <w:rsid w:val="007B04E6"/>
    <w:rsid w:val="007B0FAC"/>
    <w:rsid w:val="007B19C6"/>
    <w:rsid w:val="007B1F67"/>
    <w:rsid w:val="007B530E"/>
    <w:rsid w:val="007C1AD4"/>
    <w:rsid w:val="007D13BD"/>
    <w:rsid w:val="007D30E1"/>
    <w:rsid w:val="007D3A9C"/>
    <w:rsid w:val="007D4D7D"/>
    <w:rsid w:val="007E3022"/>
    <w:rsid w:val="007E6555"/>
    <w:rsid w:val="007F0FB2"/>
    <w:rsid w:val="007F22B7"/>
    <w:rsid w:val="007F327E"/>
    <w:rsid w:val="007F592E"/>
    <w:rsid w:val="007F60DA"/>
    <w:rsid w:val="007F676A"/>
    <w:rsid w:val="007F7915"/>
    <w:rsid w:val="007F7994"/>
    <w:rsid w:val="00801A1A"/>
    <w:rsid w:val="008039AF"/>
    <w:rsid w:val="00804B01"/>
    <w:rsid w:val="00807F19"/>
    <w:rsid w:val="00810BFA"/>
    <w:rsid w:val="00812547"/>
    <w:rsid w:val="00812CF7"/>
    <w:rsid w:val="008141D6"/>
    <w:rsid w:val="0082193B"/>
    <w:rsid w:val="0082303C"/>
    <w:rsid w:val="0082576F"/>
    <w:rsid w:val="00835D73"/>
    <w:rsid w:val="00836602"/>
    <w:rsid w:val="00845941"/>
    <w:rsid w:val="008526B6"/>
    <w:rsid w:val="008531E5"/>
    <w:rsid w:val="00853A77"/>
    <w:rsid w:val="0085791A"/>
    <w:rsid w:val="0086666F"/>
    <w:rsid w:val="008667D9"/>
    <w:rsid w:val="00867914"/>
    <w:rsid w:val="00871681"/>
    <w:rsid w:val="00874FDD"/>
    <w:rsid w:val="00875058"/>
    <w:rsid w:val="00875DFB"/>
    <w:rsid w:val="00875F8C"/>
    <w:rsid w:val="0087613C"/>
    <w:rsid w:val="00881141"/>
    <w:rsid w:val="00881663"/>
    <w:rsid w:val="00883847"/>
    <w:rsid w:val="00884B5B"/>
    <w:rsid w:val="00887584"/>
    <w:rsid w:val="00890395"/>
    <w:rsid w:val="00891205"/>
    <w:rsid w:val="00895DF3"/>
    <w:rsid w:val="00896205"/>
    <w:rsid w:val="00897455"/>
    <w:rsid w:val="008A15B9"/>
    <w:rsid w:val="008A22F5"/>
    <w:rsid w:val="008A5FAD"/>
    <w:rsid w:val="008A61DB"/>
    <w:rsid w:val="008A666D"/>
    <w:rsid w:val="008A6E41"/>
    <w:rsid w:val="008B009E"/>
    <w:rsid w:val="008B11E1"/>
    <w:rsid w:val="008B2D3C"/>
    <w:rsid w:val="008B3C25"/>
    <w:rsid w:val="008B64EE"/>
    <w:rsid w:val="008B67DB"/>
    <w:rsid w:val="008B72C1"/>
    <w:rsid w:val="008B73A1"/>
    <w:rsid w:val="008C1036"/>
    <w:rsid w:val="008C22F3"/>
    <w:rsid w:val="008C3BA5"/>
    <w:rsid w:val="008C5FC2"/>
    <w:rsid w:val="008C60F6"/>
    <w:rsid w:val="008C6C23"/>
    <w:rsid w:val="008D2846"/>
    <w:rsid w:val="008D2C18"/>
    <w:rsid w:val="008D2D64"/>
    <w:rsid w:val="008D33F4"/>
    <w:rsid w:val="008D7467"/>
    <w:rsid w:val="008E1507"/>
    <w:rsid w:val="008E38B9"/>
    <w:rsid w:val="008F4C9D"/>
    <w:rsid w:val="008F6079"/>
    <w:rsid w:val="008F708C"/>
    <w:rsid w:val="00901973"/>
    <w:rsid w:val="00906BA9"/>
    <w:rsid w:val="009078E1"/>
    <w:rsid w:val="00912B18"/>
    <w:rsid w:val="009133CC"/>
    <w:rsid w:val="00913B4F"/>
    <w:rsid w:val="009159A0"/>
    <w:rsid w:val="00916C24"/>
    <w:rsid w:val="00917D77"/>
    <w:rsid w:val="0092119D"/>
    <w:rsid w:val="0092221C"/>
    <w:rsid w:val="0092370F"/>
    <w:rsid w:val="0092457F"/>
    <w:rsid w:val="009364C6"/>
    <w:rsid w:val="009376AF"/>
    <w:rsid w:val="009425CC"/>
    <w:rsid w:val="00947595"/>
    <w:rsid w:val="009506A8"/>
    <w:rsid w:val="00950783"/>
    <w:rsid w:val="00951D0B"/>
    <w:rsid w:val="00953302"/>
    <w:rsid w:val="00953AFC"/>
    <w:rsid w:val="00962FA1"/>
    <w:rsid w:val="00964C42"/>
    <w:rsid w:val="0096566B"/>
    <w:rsid w:val="00967CD3"/>
    <w:rsid w:val="009807A4"/>
    <w:rsid w:val="00992CBF"/>
    <w:rsid w:val="00994C01"/>
    <w:rsid w:val="009A10CD"/>
    <w:rsid w:val="009B19AF"/>
    <w:rsid w:val="009B6953"/>
    <w:rsid w:val="009C031A"/>
    <w:rsid w:val="009C0E81"/>
    <w:rsid w:val="009C0F2F"/>
    <w:rsid w:val="009C0FE0"/>
    <w:rsid w:val="009D259A"/>
    <w:rsid w:val="009D2B64"/>
    <w:rsid w:val="009D4251"/>
    <w:rsid w:val="009D5ED9"/>
    <w:rsid w:val="009D632E"/>
    <w:rsid w:val="009E3F9C"/>
    <w:rsid w:val="009E40E8"/>
    <w:rsid w:val="009E6786"/>
    <w:rsid w:val="009E7F7E"/>
    <w:rsid w:val="009F0D46"/>
    <w:rsid w:val="009F1C11"/>
    <w:rsid w:val="009F1F73"/>
    <w:rsid w:val="009F1FDD"/>
    <w:rsid w:val="009F2E61"/>
    <w:rsid w:val="009F3F1C"/>
    <w:rsid w:val="009F619B"/>
    <w:rsid w:val="009F7EFC"/>
    <w:rsid w:val="00A06629"/>
    <w:rsid w:val="00A10243"/>
    <w:rsid w:val="00A10E46"/>
    <w:rsid w:val="00A148AD"/>
    <w:rsid w:val="00A241F5"/>
    <w:rsid w:val="00A248DA"/>
    <w:rsid w:val="00A25B22"/>
    <w:rsid w:val="00A336EB"/>
    <w:rsid w:val="00A348A2"/>
    <w:rsid w:val="00A3511E"/>
    <w:rsid w:val="00A434C9"/>
    <w:rsid w:val="00A43570"/>
    <w:rsid w:val="00A4423C"/>
    <w:rsid w:val="00A460D3"/>
    <w:rsid w:val="00A503BF"/>
    <w:rsid w:val="00A50EEE"/>
    <w:rsid w:val="00A512D9"/>
    <w:rsid w:val="00A56F47"/>
    <w:rsid w:val="00A6240B"/>
    <w:rsid w:val="00A62421"/>
    <w:rsid w:val="00A6350E"/>
    <w:rsid w:val="00A704B8"/>
    <w:rsid w:val="00A72861"/>
    <w:rsid w:val="00A775EA"/>
    <w:rsid w:val="00A77A77"/>
    <w:rsid w:val="00A80803"/>
    <w:rsid w:val="00A81051"/>
    <w:rsid w:val="00A81C6A"/>
    <w:rsid w:val="00A83192"/>
    <w:rsid w:val="00A84AA9"/>
    <w:rsid w:val="00A877DE"/>
    <w:rsid w:val="00A9144D"/>
    <w:rsid w:val="00A91A2A"/>
    <w:rsid w:val="00A92328"/>
    <w:rsid w:val="00A923E2"/>
    <w:rsid w:val="00A93B7E"/>
    <w:rsid w:val="00A93D31"/>
    <w:rsid w:val="00A94D1F"/>
    <w:rsid w:val="00AA0530"/>
    <w:rsid w:val="00AA2093"/>
    <w:rsid w:val="00AA3DBE"/>
    <w:rsid w:val="00AA4361"/>
    <w:rsid w:val="00AA4404"/>
    <w:rsid w:val="00AA5819"/>
    <w:rsid w:val="00AB1B9D"/>
    <w:rsid w:val="00AB5976"/>
    <w:rsid w:val="00AB7F6F"/>
    <w:rsid w:val="00AC29EB"/>
    <w:rsid w:val="00AC4C26"/>
    <w:rsid w:val="00AC575A"/>
    <w:rsid w:val="00AC7BDF"/>
    <w:rsid w:val="00AD0418"/>
    <w:rsid w:val="00AD0EB0"/>
    <w:rsid w:val="00AD17BC"/>
    <w:rsid w:val="00AD3AAC"/>
    <w:rsid w:val="00AD40E8"/>
    <w:rsid w:val="00AD49F1"/>
    <w:rsid w:val="00AD78B3"/>
    <w:rsid w:val="00AE25DE"/>
    <w:rsid w:val="00AE344C"/>
    <w:rsid w:val="00AE3EC1"/>
    <w:rsid w:val="00AE41A0"/>
    <w:rsid w:val="00AE4DEC"/>
    <w:rsid w:val="00AE50D3"/>
    <w:rsid w:val="00AF173E"/>
    <w:rsid w:val="00AF406C"/>
    <w:rsid w:val="00B0253C"/>
    <w:rsid w:val="00B03936"/>
    <w:rsid w:val="00B101A1"/>
    <w:rsid w:val="00B12274"/>
    <w:rsid w:val="00B140A3"/>
    <w:rsid w:val="00B14285"/>
    <w:rsid w:val="00B22998"/>
    <w:rsid w:val="00B22BF1"/>
    <w:rsid w:val="00B2477D"/>
    <w:rsid w:val="00B36192"/>
    <w:rsid w:val="00B379F0"/>
    <w:rsid w:val="00B44118"/>
    <w:rsid w:val="00B4799E"/>
    <w:rsid w:val="00B5003F"/>
    <w:rsid w:val="00B50E99"/>
    <w:rsid w:val="00B561FE"/>
    <w:rsid w:val="00B57DB7"/>
    <w:rsid w:val="00B658B1"/>
    <w:rsid w:val="00B7083E"/>
    <w:rsid w:val="00B72A55"/>
    <w:rsid w:val="00B73A6F"/>
    <w:rsid w:val="00B75679"/>
    <w:rsid w:val="00B758C9"/>
    <w:rsid w:val="00B76085"/>
    <w:rsid w:val="00B77317"/>
    <w:rsid w:val="00B83A5B"/>
    <w:rsid w:val="00B84499"/>
    <w:rsid w:val="00B84B09"/>
    <w:rsid w:val="00B8554C"/>
    <w:rsid w:val="00B85AE5"/>
    <w:rsid w:val="00B8787C"/>
    <w:rsid w:val="00B91832"/>
    <w:rsid w:val="00B9584A"/>
    <w:rsid w:val="00B95C6C"/>
    <w:rsid w:val="00B979A6"/>
    <w:rsid w:val="00BA50E6"/>
    <w:rsid w:val="00BA54AD"/>
    <w:rsid w:val="00BB181B"/>
    <w:rsid w:val="00BB26D7"/>
    <w:rsid w:val="00BB2B40"/>
    <w:rsid w:val="00BB2FCA"/>
    <w:rsid w:val="00BB3DCA"/>
    <w:rsid w:val="00BB4DA5"/>
    <w:rsid w:val="00BB6D7F"/>
    <w:rsid w:val="00BB7308"/>
    <w:rsid w:val="00BC45C2"/>
    <w:rsid w:val="00BC50A7"/>
    <w:rsid w:val="00BD2C1B"/>
    <w:rsid w:val="00BD38D2"/>
    <w:rsid w:val="00BD396E"/>
    <w:rsid w:val="00BD7838"/>
    <w:rsid w:val="00BD7A75"/>
    <w:rsid w:val="00BD7D6B"/>
    <w:rsid w:val="00BE090C"/>
    <w:rsid w:val="00BE16CC"/>
    <w:rsid w:val="00BE1E7A"/>
    <w:rsid w:val="00BE61CC"/>
    <w:rsid w:val="00BE7941"/>
    <w:rsid w:val="00BF0325"/>
    <w:rsid w:val="00BF07FF"/>
    <w:rsid w:val="00BF1C13"/>
    <w:rsid w:val="00BF26ED"/>
    <w:rsid w:val="00BF6DCC"/>
    <w:rsid w:val="00BF7A2C"/>
    <w:rsid w:val="00C01C9A"/>
    <w:rsid w:val="00C041A2"/>
    <w:rsid w:val="00C044B2"/>
    <w:rsid w:val="00C10249"/>
    <w:rsid w:val="00C159A6"/>
    <w:rsid w:val="00C22C77"/>
    <w:rsid w:val="00C2412F"/>
    <w:rsid w:val="00C2794F"/>
    <w:rsid w:val="00C33E52"/>
    <w:rsid w:val="00C34ACF"/>
    <w:rsid w:val="00C3695B"/>
    <w:rsid w:val="00C36D5F"/>
    <w:rsid w:val="00C376C8"/>
    <w:rsid w:val="00C4152A"/>
    <w:rsid w:val="00C47FB7"/>
    <w:rsid w:val="00C50B34"/>
    <w:rsid w:val="00C5236F"/>
    <w:rsid w:val="00C53AD5"/>
    <w:rsid w:val="00C54A5E"/>
    <w:rsid w:val="00C5549F"/>
    <w:rsid w:val="00C56AB8"/>
    <w:rsid w:val="00C56C1B"/>
    <w:rsid w:val="00C60ACB"/>
    <w:rsid w:val="00C6121B"/>
    <w:rsid w:val="00C625AC"/>
    <w:rsid w:val="00C65D9A"/>
    <w:rsid w:val="00C664A8"/>
    <w:rsid w:val="00C6698C"/>
    <w:rsid w:val="00C66AFC"/>
    <w:rsid w:val="00C739D6"/>
    <w:rsid w:val="00C73C39"/>
    <w:rsid w:val="00C7460E"/>
    <w:rsid w:val="00C76D5A"/>
    <w:rsid w:val="00C816BB"/>
    <w:rsid w:val="00C81CBB"/>
    <w:rsid w:val="00C84333"/>
    <w:rsid w:val="00C847E4"/>
    <w:rsid w:val="00C91850"/>
    <w:rsid w:val="00C93133"/>
    <w:rsid w:val="00C94B55"/>
    <w:rsid w:val="00CA2925"/>
    <w:rsid w:val="00CA758B"/>
    <w:rsid w:val="00CA7676"/>
    <w:rsid w:val="00CA7DA9"/>
    <w:rsid w:val="00CB1104"/>
    <w:rsid w:val="00CB1E33"/>
    <w:rsid w:val="00CB413C"/>
    <w:rsid w:val="00CC3D1C"/>
    <w:rsid w:val="00CC4192"/>
    <w:rsid w:val="00CC7918"/>
    <w:rsid w:val="00CD01CE"/>
    <w:rsid w:val="00CD189D"/>
    <w:rsid w:val="00CD5632"/>
    <w:rsid w:val="00CD63A2"/>
    <w:rsid w:val="00CE11B7"/>
    <w:rsid w:val="00CE50E5"/>
    <w:rsid w:val="00CE57E3"/>
    <w:rsid w:val="00CF0B48"/>
    <w:rsid w:val="00CF2733"/>
    <w:rsid w:val="00CF6B11"/>
    <w:rsid w:val="00CF708B"/>
    <w:rsid w:val="00D0015B"/>
    <w:rsid w:val="00D004B4"/>
    <w:rsid w:val="00D0088E"/>
    <w:rsid w:val="00D03484"/>
    <w:rsid w:val="00D057C0"/>
    <w:rsid w:val="00D113E2"/>
    <w:rsid w:val="00D12A5C"/>
    <w:rsid w:val="00D1345D"/>
    <w:rsid w:val="00D14FCA"/>
    <w:rsid w:val="00D1566B"/>
    <w:rsid w:val="00D15CEE"/>
    <w:rsid w:val="00D23803"/>
    <w:rsid w:val="00D23B90"/>
    <w:rsid w:val="00D2440E"/>
    <w:rsid w:val="00D25685"/>
    <w:rsid w:val="00D27688"/>
    <w:rsid w:val="00D3384D"/>
    <w:rsid w:val="00D35CA8"/>
    <w:rsid w:val="00D436F1"/>
    <w:rsid w:val="00D4423D"/>
    <w:rsid w:val="00D47CA9"/>
    <w:rsid w:val="00D53F71"/>
    <w:rsid w:val="00D62D82"/>
    <w:rsid w:val="00D66AB3"/>
    <w:rsid w:val="00D704B4"/>
    <w:rsid w:val="00D7433A"/>
    <w:rsid w:val="00D76C86"/>
    <w:rsid w:val="00D8117A"/>
    <w:rsid w:val="00D81C78"/>
    <w:rsid w:val="00D8310C"/>
    <w:rsid w:val="00D837BE"/>
    <w:rsid w:val="00D9197D"/>
    <w:rsid w:val="00D91E59"/>
    <w:rsid w:val="00D9218B"/>
    <w:rsid w:val="00D94496"/>
    <w:rsid w:val="00D95434"/>
    <w:rsid w:val="00D96B20"/>
    <w:rsid w:val="00DA065A"/>
    <w:rsid w:val="00DA5B7D"/>
    <w:rsid w:val="00DB0F7F"/>
    <w:rsid w:val="00DC171D"/>
    <w:rsid w:val="00DC227C"/>
    <w:rsid w:val="00DC358C"/>
    <w:rsid w:val="00DC786A"/>
    <w:rsid w:val="00DC7903"/>
    <w:rsid w:val="00DD3D24"/>
    <w:rsid w:val="00DD3F40"/>
    <w:rsid w:val="00DD404B"/>
    <w:rsid w:val="00DE008E"/>
    <w:rsid w:val="00DE1FE4"/>
    <w:rsid w:val="00DE22FD"/>
    <w:rsid w:val="00DE32D6"/>
    <w:rsid w:val="00DE33D4"/>
    <w:rsid w:val="00DE47A2"/>
    <w:rsid w:val="00DE47AC"/>
    <w:rsid w:val="00DE5416"/>
    <w:rsid w:val="00DE61AA"/>
    <w:rsid w:val="00DE7695"/>
    <w:rsid w:val="00DF124C"/>
    <w:rsid w:val="00DF38F1"/>
    <w:rsid w:val="00E014BC"/>
    <w:rsid w:val="00E01BEC"/>
    <w:rsid w:val="00E02176"/>
    <w:rsid w:val="00E02B29"/>
    <w:rsid w:val="00E04B52"/>
    <w:rsid w:val="00E12AF8"/>
    <w:rsid w:val="00E218EB"/>
    <w:rsid w:val="00E2381B"/>
    <w:rsid w:val="00E26722"/>
    <w:rsid w:val="00E30D22"/>
    <w:rsid w:val="00E326CB"/>
    <w:rsid w:val="00E34A32"/>
    <w:rsid w:val="00E37C97"/>
    <w:rsid w:val="00E41453"/>
    <w:rsid w:val="00E444AB"/>
    <w:rsid w:val="00E46123"/>
    <w:rsid w:val="00E5024E"/>
    <w:rsid w:val="00E50F13"/>
    <w:rsid w:val="00E54150"/>
    <w:rsid w:val="00E60974"/>
    <w:rsid w:val="00E625E2"/>
    <w:rsid w:val="00E64E51"/>
    <w:rsid w:val="00E67ED6"/>
    <w:rsid w:val="00E74AF7"/>
    <w:rsid w:val="00E7595C"/>
    <w:rsid w:val="00E75CA6"/>
    <w:rsid w:val="00E76703"/>
    <w:rsid w:val="00E776F1"/>
    <w:rsid w:val="00E80991"/>
    <w:rsid w:val="00E80C9A"/>
    <w:rsid w:val="00E816D6"/>
    <w:rsid w:val="00E83BCB"/>
    <w:rsid w:val="00E85E16"/>
    <w:rsid w:val="00EA014D"/>
    <w:rsid w:val="00EA040B"/>
    <w:rsid w:val="00EA0E49"/>
    <w:rsid w:val="00EA3595"/>
    <w:rsid w:val="00EA456E"/>
    <w:rsid w:val="00EA4B5F"/>
    <w:rsid w:val="00EA5703"/>
    <w:rsid w:val="00EA60EB"/>
    <w:rsid w:val="00EA7B81"/>
    <w:rsid w:val="00EB08F9"/>
    <w:rsid w:val="00EB19F1"/>
    <w:rsid w:val="00EB3428"/>
    <w:rsid w:val="00EB3A1E"/>
    <w:rsid w:val="00EB3BBA"/>
    <w:rsid w:val="00EB3E97"/>
    <w:rsid w:val="00EC17AE"/>
    <w:rsid w:val="00EC20D3"/>
    <w:rsid w:val="00EC406A"/>
    <w:rsid w:val="00EC5F52"/>
    <w:rsid w:val="00EC7408"/>
    <w:rsid w:val="00ED0CAA"/>
    <w:rsid w:val="00ED2263"/>
    <w:rsid w:val="00ED5B78"/>
    <w:rsid w:val="00ED6FD0"/>
    <w:rsid w:val="00EE1AE1"/>
    <w:rsid w:val="00EE59D1"/>
    <w:rsid w:val="00EE6900"/>
    <w:rsid w:val="00EF2A33"/>
    <w:rsid w:val="00EF2C8B"/>
    <w:rsid w:val="00EF403B"/>
    <w:rsid w:val="00EF5536"/>
    <w:rsid w:val="00EF57E7"/>
    <w:rsid w:val="00F11704"/>
    <w:rsid w:val="00F142EE"/>
    <w:rsid w:val="00F1585F"/>
    <w:rsid w:val="00F16B30"/>
    <w:rsid w:val="00F2375E"/>
    <w:rsid w:val="00F2753E"/>
    <w:rsid w:val="00F27CCE"/>
    <w:rsid w:val="00F32C13"/>
    <w:rsid w:val="00F36A56"/>
    <w:rsid w:val="00F40F89"/>
    <w:rsid w:val="00F42720"/>
    <w:rsid w:val="00F44A67"/>
    <w:rsid w:val="00F46D77"/>
    <w:rsid w:val="00F47A9B"/>
    <w:rsid w:val="00F50697"/>
    <w:rsid w:val="00F6051A"/>
    <w:rsid w:val="00F6295C"/>
    <w:rsid w:val="00F64635"/>
    <w:rsid w:val="00F64A80"/>
    <w:rsid w:val="00F67014"/>
    <w:rsid w:val="00F6733C"/>
    <w:rsid w:val="00F8060C"/>
    <w:rsid w:val="00F80982"/>
    <w:rsid w:val="00F813B1"/>
    <w:rsid w:val="00F84B9E"/>
    <w:rsid w:val="00F84CB8"/>
    <w:rsid w:val="00F86F21"/>
    <w:rsid w:val="00F87517"/>
    <w:rsid w:val="00F91320"/>
    <w:rsid w:val="00F91645"/>
    <w:rsid w:val="00F92D92"/>
    <w:rsid w:val="00F93170"/>
    <w:rsid w:val="00F95DDF"/>
    <w:rsid w:val="00FA6197"/>
    <w:rsid w:val="00FA7D23"/>
    <w:rsid w:val="00FB0468"/>
    <w:rsid w:val="00FB0BA7"/>
    <w:rsid w:val="00FB0E72"/>
    <w:rsid w:val="00FB6217"/>
    <w:rsid w:val="00FB7AF7"/>
    <w:rsid w:val="00FB7C1A"/>
    <w:rsid w:val="00FC0CB9"/>
    <w:rsid w:val="00FC3371"/>
    <w:rsid w:val="00FC4C90"/>
    <w:rsid w:val="00FC694D"/>
    <w:rsid w:val="00FD0139"/>
    <w:rsid w:val="00FD57AF"/>
    <w:rsid w:val="00FD6A53"/>
    <w:rsid w:val="00FE3B46"/>
    <w:rsid w:val="00FE4734"/>
    <w:rsid w:val="00FE5AAC"/>
    <w:rsid w:val="00FE6AF0"/>
    <w:rsid w:val="00FF0EB3"/>
    <w:rsid w:val="00FF306F"/>
    <w:rsid w:val="00FF38E8"/>
    <w:rsid w:val="00FF4BD2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D7E0B"/>
  <w15:chartTrackingRefBased/>
  <w15:docId w15:val="{8C7BAFDB-2628-4235-AC65-CFB15B81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8E1"/>
    <w:pPr>
      <w:spacing w:after="0" w:line="260" w:lineRule="exact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Titre1">
    <w:name w:val="heading 1"/>
    <w:aliases w:val="REGL Kop 1"/>
    <w:basedOn w:val="Normal"/>
    <w:next w:val="Normal"/>
    <w:link w:val="Titre1Car"/>
    <w:uiPriority w:val="9"/>
    <w:qFormat/>
    <w:rsid w:val="00F95DDF"/>
    <w:pPr>
      <w:keepNext/>
      <w:keepLines/>
      <w:numPr>
        <w:numId w:val="3"/>
      </w:numPr>
      <w:tabs>
        <w:tab w:val="num" w:pos="720"/>
      </w:tabs>
      <w:suppressAutoHyphens/>
      <w:spacing w:before="390" w:after="130" w:line="240" w:lineRule="exact"/>
      <w:ind w:left="357" w:hanging="357"/>
      <w:outlineLvl w:val="0"/>
    </w:pPr>
    <w:rPr>
      <w:rFonts w:eastAsiaTheme="majorEastAsia" w:cstheme="majorBidi"/>
      <w:b/>
      <w:color w:val="009FE3"/>
      <w:sz w:val="20"/>
      <w:szCs w:val="32"/>
      <w:lang w:val="en-US"/>
    </w:rPr>
  </w:style>
  <w:style w:type="paragraph" w:styleId="Titre2">
    <w:name w:val="heading 2"/>
    <w:aliases w:val="REGL Kop 2"/>
    <w:basedOn w:val="Normal"/>
    <w:next w:val="Normal"/>
    <w:link w:val="Titre2Car"/>
    <w:uiPriority w:val="9"/>
    <w:qFormat/>
    <w:rsid w:val="009078E1"/>
    <w:pPr>
      <w:keepNext/>
      <w:numPr>
        <w:ilvl w:val="1"/>
        <w:numId w:val="3"/>
      </w:numPr>
      <w:shd w:val="clear" w:color="auto" w:fill="FFFFFF"/>
      <w:suppressAutoHyphens/>
      <w:spacing w:before="130" w:after="130" w:line="240" w:lineRule="exact"/>
      <w:outlineLvl w:val="1"/>
    </w:pPr>
    <w:rPr>
      <w:b/>
      <w:sz w:val="20"/>
      <w:szCs w:val="22"/>
    </w:rPr>
  </w:style>
  <w:style w:type="paragraph" w:styleId="Titre3">
    <w:name w:val="heading 3"/>
    <w:aliases w:val="REGL Kop 3"/>
    <w:basedOn w:val="Normal"/>
    <w:next w:val="Normal"/>
    <w:link w:val="Titre3Car"/>
    <w:uiPriority w:val="9"/>
    <w:qFormat/>
    <w:rsid w:val="009078E1"/>
    <w:pPr>
      <w:keepNext/>
      <w:numPr>
        <w:ilvl w:val="2"/>
        <w:numId w:val="3"/>
      </w:numPr>
      <w:suppressAutoHyphens/>
      <w:spacing w:before="130" w:after="130" w:line="240" w:lineRule="exact"/>
      <w:outlineLvl w:val="2"/>
    </w:pPr>
    <w:rPr>
      <w:szCs w:val="22"/>
      <w:lang w:val="fr-FR"/>
    </w:rPr>
  </w:style>
  <w:style w:type="paragraph" w:styleId="Titre4">
    <w:name w:val="heading 4"/>
    <w:aliases w:val="REGL Kop 4"/>
    <w:basedOn w:val="Normal"/>
    <w:next w:val="Normal"/>
    <w:link w:val="Titre4Car"/>
    <w:uiPriority w:val="9"/>
    <w:unhideWhenUsed/>
    <w:qFormat/>
    <w:rsid w:val="009078E1"/>
    <w:pPr>
      <w:keepNext/>
      <w:keepLines/>
      <w:numPr>
        <w:ilvl w:val="3"/>
        <w:numId w:val="3"/>
      </w:numPr>
      <w:suppressAutoHyphens/>
      <w:spacing w:before="130" w:after="130" w:line="240" w:lineRule="exact"/>
      <w:outlineLvl w:val="3"/>
    </w:pPr>
    <w:rPr>
      <w:rFonts w:eastAsiaTheme="majorEastAsia" w:cstheme="majorBidi"/>
      <w:iCs/>
      <w:color w:val="808080" w:themeColor="background1" w:themeShade="80"/>
      <w:lang w:val="en-US"/>
    </w:rPr>
  </w:style>
  <w:style w:type="paragraph" w:styleId="Titre5">
    <w:name w:val="heading 5"/>
    <w:aliases w:val="REGL Kop 5"/>
    <w:basedOn w:val="Normal"/>
    <w:next w:val="Normal"/>
    <w:link w:val="Titre5Car"/>
    <w:uiPriority w:val="9"/>
    <w:unhideWhenUsed/>
    <w:qFormat/>
    <w:rsid w:val="009078E1"/>
    <w:pPr>
      <w:keepNext/>
      <w:keepLines/>
      <w:numPr>
        <w:ilvl w:val="4"/>
        <w:numId w:val="3"/>
      </w:numPr>
      <w:suppressAutoHyphens/>
      <w:spacing w:before="130" w:after="130" w:line="240" w:lineRule="exact"/>
      <w:outlineLvl w:val="4"/>
    </w:pPr>
    <w:rPr>
      <w:rFonts w:eastAsiaTheme="majorEastAsia" w:cstheme="majorBidi"/>
      <w:i/>
      <w:color w:val="808080" w:themeColor="background1" w:themeShade="8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9078E1"/>
    <w:rPr>
      <w:rFonts w:cs="Times New Roman"/>
      <w:color w:val="1F497D"/>
      <w:u w:val="single"/>
    </w:rPr>
  </w:style>
  <w:style w:type="character" w:customStyle="1" w:styleId="Titre1Car">
    <w:name w:val="Titre 1 Car"/>
    <w:aliases w:val="REGL Kop 1 Car"/>
    <w:basedOn w:val="Policepardfaut"/>
    <w:link w:val="Titre1"/>
    <w:uiPriority w:val="9"/>
    <w:rsid w:val="00F95DDF"/>
    <w:rPr>
      <w:rFonts w:ascii="Frutiger LT Std 45 Light" w:eastAsiaTheme="majorEastAsia" w:hAnsi="Frutiger LT Std 45 Light" w:cstheme="majorBidi"/>
      <w:b/>
      <w:color w:val="009FE3"/>
      <w:sz w:val="20"/>
      <w:szCs w:val="32"/>
      <w:lang w:val="en-US"/>
    </w:rPr>
  </w:style>
  <w:style w:type="character" w:customStyle="1" w:styleId="Titre2Car">
    <w:name w:val="Titre 2 Car"/>
    <w:aliases w:val="REGL Kop 2 Car"/>
    <w:basedOn w:val="Policepardfaut"/>
    <w:link w:val="Titre2"/>
    <w:uiPriority w:val="9"/>
    <w:rsid w:val="009078E1"/>
    <w:rPr>
      <w:rFonts w:ascii="Frutiger LT Std 45 Light" w:hAnsi="Frutiger LT Std 45 Light" w:cs="Times New Roman"/>
      <w:b/>
      <w:color w:val="000000" w:themeColor="text1"/>
      <w:sz w:val="20"/>
      <w:shd w:val="clear" w:color="auto" w:fill="FFFFFF"/>
    </w:rPr>
  </w:style>
  <w:style w:type="character" w:customStyle="1" w:styleId="Titre3Car">
    <w:name w:val="Titre 3 Car"/>
    <w:aliases w:val="REGL Kop 3 Car"/>
    <w:basedOn w:val="Policepardfaut"/>
    <w:link w:val="Titre3"/>
    <w:uiPriority w:val="9"/>
    <w:rsid w:val="009078E1"/>
    <w:rPr>
      <w:rFonts w:ascii="Frutiger LT Std 45 Light" w:hAnsi="Frutiger LT Std 45 Light" w:cs="Times New Roman"/>
      <w:color w:val="000000" w:themeColor="text1"/>
      <w:sz w:val="18"/>
      <w:lang w:val="fr-FR"/>
    </w:rPr>
  </w:style>
  <w:style w:type="character" w:customStyle="1" w:styleId="Titre4Car">
    <w:name w:val="Titre 4 Car"/>
    <w:aliases w:val="REGL Kop 4 Car"/>
    <w:basedOn w:val="Policepardfaut"/>
    <w:link w:val="Titre4"/>
    <w:uiPriority w:val="9"/>
    <w:rsid w:val="009078E1"/>
    <w:rPr>
      <w:rFonts w:ascii="Frutiger LT Std 45 Light" w:eastAsiaTheme="majorEastAsia" w:hAnsi="Frutiger LT Std 45 Light" w:cstheme="majorBidi"/>
      <w:iCs/>
      <w:color w:val="808080" w:themeColor="background1" w:themeShade="80"/>
      <w:sz w:val="18"/>
      <w:szCs w:val="20"/>
      <w:lang w:val="en-US"/>
    </w:rPr>
  </w:style>
  <w:style w:type="character" w:customStyle="1" w:styleId="Titre5Car">
    <w:name w:val="Titre 5 Car"/>
    <w:aliases w:val="REGL Kop 5 Car"/>
    <w:basedOn w:val="Policepardfaut"/>
    <w:link w:val="Titre5"/>
    <w:uiPriority w:val="9"/>
    <w:rsid w:val="009078E1"/>
    <w:rPr>
      <w:rFonts w:ascii="Frutiger LT Std 45 Light" w:eastAsiaTheme="majorEastAsia" w:hAnsi="Frutiger LT Std 45 Light" w:cstheme="majorBidi"/>
      <w:i/>
      <w:color w:val="808080" w:themeColor="background1" w:themeShade="80"/>
      <w:sz w:val="18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9078E1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Voorbladaanspreking">
    <w:name w:val="REGL Voorblad aanspreking"/>
    <w:basedOn w:val="Normal"/>
    <w:qFormat/>
    <w:rsid w:val="009078E1"/>
    <w:pPr>
      <w:spacing w:before="300" w:after="260" w:line="240" w:lineRule="exact"/>
    </w:pPr>
    <w:rPr>
      <w:rFonts w:eastAsia="Times New Roman"/>
    </w:rPr>
  </w:style>
  <w:style w:type="paragraph" w:customStyle="1" w:styleId="REGLTextAlinea-indelingstandaard">
    <w:name w:val="REGL Text Alinea-indeling standaard"/>
    <w:basedOn w:val="Normal"/>
    <w:link w:val="REGLTextAlinea-indelingstandaardChar"/>
    <w:rsid w:val="009078E1"/>
    <w:pPr>
      <w:spacing w:after="130" w:line="240" w:lineRule="exact"/>
    </w:pPr>
    <w:rPr>
      <w:rFonts w:eastAsia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78E1"/>
  </w:style>
  <w:style w:type="character" w:customStyle="1" w:styleId="CommentaireCar">
    <w:name w:val="Commentaire Car"/>
    <w:basedOn w:val="Policepardfaut"/>
    <w:link w:val="Commentaire"/>
    <w:uiPriority w:val="99"/>
    <w:semiHidden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Corpsdetexte">
    <w:name w:val="Body Text"/>
    <w:basedOn w:val="Normal"/>
    <w:link w:val="CorpsdetexteCar"/>
    <w:uiPriority w:val="99"/>
    <w:unhideWhenUsed/>
    <w:rsid w:val="009078E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Pieddepage">
    <w:name w:val="footer"/>
    <w:basedOn w:val="Normal"/>
    <w:link w:val="PieddepageCar"/>
    <w:unhideWhenUsed/>
    <w:rsid w:val="009078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Footerp2subtitelcyaan">
    <w:name w:val="REGL Footer p2 subtitel cyaan"/>
    <w:basedOn w:val="Pieddepage"/>
    <w:link w:val="REGLFooterp2subtitelcyaanChar"/>
    <w:qFormat/>
    <w:rsid w:val="009078E1"/>
    <w:pPr>
      <w:tabs>
        <w:tab w:val="clear" w:pos="4536"/>
        <w:tab w:val="clear" w:pos="9072"/>
        <w:tab w:val="center" w:pos="4513"/>
        <w:tab w:val="left" w:pos="6946"/>
        <w:tab w:val="right" w:pos="9026"/>
        <w:tab w:val="right" w:pos="9638"/>
      </w:tabs>
      <w:spacing w:line="140" w:lineRule="exact"/>
    </w:pPr>
    <w:rPr>
      <w:rFonts w:cs="Arial"/>
      <w:noProof/>
      <w:snapToGrid w:val="0"/>
      <w:color w:val="009FE3"/>
      <w:sz w:val="16"/>
      <w:szCs w:val="14"/>
      <w:lang w:eastAsia="nl-NL"/>
    </w:rPr>
  </w:style>
  <w:style w:type="character" w:customStyle="1" w:styleId="REGLFooterp2subtitelcyaanChar">
    <w:name w:val="REGL Footer p2 subtitel cyaan Char"/>
    <w:basedOn w:val="PieddepageCar"/>
    <w:link w:val="REGLFooterp2subtitelcyaan"/>
    <w:rsid w:val="009078E1"/>
    <w:rPr>
      <w:rFonts w:ascii="Frutiger LT Std 45 Light" w:hAnsi="Frutiger LT Std 45 Light" w:cs="Arial"/>
      <w:noProof/>
      <w:snapToGrid w:val="0"/>
      <w:color w:val="009FE3"/>
      <w:sz w:val="16"/>
      <w:szCs w:val="14"/>
      <w:lang w:eastAsia="nl-NL"/>
    </w:rPr>
  </w:style>
  <w:style w:type="paragraph" w:customStyle="1" w:styleId="REGLFooterp2reglementbold">
    <w:name w:val="REGL Footer p2 'reglement' bold"/>
    <w:link w:val="REGLFooterp2reglementboldChar"/>
    <w:qFormat/>
    <w:rsid w:val="009078E1"/>
    <w:pPr>
      <w:spacing w:after="0" w:line="240" w:lineRule="exact"/>
    </w:pPr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character" w:customStyle="1" w:styleId="REGLFooterp2reglementboldChar">
    <w:name w:val="REGL Footer p2 'reglement' bold Char"/>
    <w:basedOn w:val="Policepardfaut"/>
    <w:link w:val="REGLFooterp2reglementbold"/>
    <w:rsid w:val="009078E1"/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paragraph" w:customStyle="1" w:styleId="StijlREGLTextstandaardNa65pt">
    <w:name w:val="Stijl REGL Text standaard + Na:  65 pt"/>
    <w:basedOn w:val="REGLTextstandaard"/>
    <w:qFormat/>
    <w:rsid w:val="009078E1"/>
    <w:pPr>
      <w:spacing w:after="130"/>
    </w:pPr>
    <w:rPr>
      <w:rFonts w:eastAsia="Times New Roman"/>
    </w:rPr>
  </w:style>
  <w:style w:type="paragraph" w:customStyle="1" w:styleId="REGLALGEMEENRegelafstandExact12pt">
    <w:name w:val="REGL ALGEMEEN Regelafstand:  Exact 12 pt"/>
    <w:basedOn w:val="Normal"/>
    <w:rsid w:val="009078E1"/>
    <w:pPr>
      <w:spacing w:line="240" w:lineRule="exact"/>
    </w:pPr>
    <w:rPr>
      <w:rFonts w:eastAsia="Times New Roman"/>
    </w:rPr>
  </w:style>
  <w:style w:type="paragraph" w:customStyle="1" w:styleId="REGLFooterwettverm">
    <w:name w:val="REGL Footer wett verm"/>
    <w:basedOn w:val="Normal"/>
    <w:link w:val="REGLFooterwettvermChar"/>
    <w:qFormat/>
    <w:rsid w:val="009078E1"/>
    <w:pPr>
      <w:autoSpaceDE w:val="0"/>
      <w:autoSpaceDN w:val="0"/>
      <w:adjustRightInd w:val="0"/>
      <w:spacing w:line="256" w:lineRule="auto"/>
      <w:ind w:left="887"/>
    </w:pPr>
    <w:rPr>
      <w:rFonts w:eastAsia="Calibri" w:cs="Arial"/>
      <w:color w:val="7F7F7F" w:themeColor="text1" w:themeTint="80"/>
      <w:sz w:val="12"/>
      <w:szCs w:val="10"/>
    </w:rPr>
  </w:style>
  <w:style w:type="character" w:customStyle="1" w:styleId="REGLFooterwettvermChar">
    <w:name w:val="REGL Footer wett verm Char"/>
    <w:basedOn w:val="Policepardfaut"/>
    <w:link w:val="REGLFooterwettverm"/>
    <w:rsid w:val="009078E1"/>
    <w:rPr>
      <w:rFonts w:ascii="Frutiger LT Std 45 Light" w:eastAsia="Calibri" w:hAnsi="Frutiger LT Std 45 Light" w:cs="Arial"/>
      <w:color w:val="7F7F7F" w:themeColor="text1" w:themeTint="80"/>
      <w:sz w:val="12"/>
      <w:szCs w:val="10"/>
    </w:rPr>
  </w:style>
  <w:style w:type="paragraph" w:customStyle="1" w:styleId="REGLHeaderhoofdtitel">
    <w:name w:val="REGL Header hoofdtitel"/>
    <w:basedOn w:val="Normal"/>
    <w:qFormat/>
    <w:rsid w:val="009078E1"/>
    <w:pPr>
      <w:tabs>
        <w:tab w:val="center" w:pos="4536"/>
        <w:tab w:val="right" w:pos="9072"/>
      </w:tabs>
      <w:spacing w:after="120" w:line="380" w:lineRule="exact"/>
    </w:pPr>
    <w:rPr>
      <w:rFonts w:ascii="ITC Lubalin Graph Std Book" w:hAnsi="ITC Lubalin Graph Std Book"/>
      <w:b/>
      <w:color w:val="009FE3"/>
      <w:sz w:val="32"/>
    </w:rPr>
  </w:style>
  <w:style w:type="paragraph" w:customStyle="1" w:styleId="REGLHeadersubtitelcyaan">
    <w:name w:val="REGL Header subtitel cyaan"/>
    <w:basedOn w:val="Normal"/>
    <w:link w:val="REGLHeadersubtitelcyaanChar"/>
    <w:qFormat/>
    <w:rsid w:val="009078E1"/>
    <w:pPr>
      <w:tabs>
        <w:tab w:val="left" w:pos="0"/>
      </w:tabs>
      <w:spacing w:after="120" w:line="380" w:lineRule="exact"/>
      <w:ind w:right="91"/>
    </w:pPr>
    <w:rPr>
      <w:rFonts w:ascii="ITC Lubalin Graph Std Book" w:hAnsi="ITC Lubalin Graph Std Book"/>
      <w:bCs/>
      <w:color w:val="009FE3"/>
      <w:sz w:val="24"/>
      <w:szCs w:val="28"/>
    </w:rPr>
  </w:style>
  <w:style w:type="character" w:customStyle="1" w:styleId="REGLHeadersubtitelcyaanChar">
    <w:name w:val="REGL Header subtitel cyaan Char"/>
    <w:basedOn w:val="Policepardfaut"/>
    <w:link w:val="REGLHeadersubtitelcyaan"/>
    <w:rsid w:val="009078E1"/>
    <w:rPr>
      <w:rFonts w:ascii="ITC Lubalin Graph Std Book" w:hAnsi="ITC Lubalin Graph Std Book" w:cs="Times New Roman"/>
      <w:bCs/>
      <w:color w:val="009FE3"/>
      <w:sz w:val="24"/>
      <w:szCs w:val="28"/>
    </w:rPr>
  </w:style>
  <w:style w:type="paragraph" w:customStyle="1" w:styleId="REGLHeaderversiedatum">
    <w:name w:val="REGL Header versiedatum"/>
    <w:basedOn w:val="Normal"/>
    <w:link w:val="REGLHeaderversiedatumChar"/>
    <w:qFormat/>
    <w:rsid w:val="009078E1"/>
    <w:pPr>
      <w:tabs>
        <w:tab w:val="left" w:pos="0"/>
      </w:tabs>
      <w:spacing w:after="270" w:line="140" w:lineRule="exact"/>
      <w:ind w:right="91"/>
    </w:pPr>
    <w:rPr>
      <w:rFonts w:ascii="Frutiger LT Std 55 Roman" w:hAnsi="Frutiger LT Std 55 Roman"/>
      <w:bCs/>
      <w:color w:val="7F7F7F" w:themeColor="text1" w:themeTint="80"/>
      <w:sz w:val="12"/>
      <w:szCs w:val="12"/>
    </w:rPr>
  </w:style>
  <w:style w:type="character" w:customStyle="1" w:styleId="REGLHeaderversiedatumChar">
    <w:name w:val="REGL Header versiedatum Char"/>
    <w:basedOn w:val="Policepardfaut"/>
    <w:link w:val="REGLHeaderversiedatum"/>
    <w:rsid w:val="009078E1"/>
    <w:rPr>
      <w:rFonts w:ascii="Frutiger LT Std 55 Roman" w:hAnsi="Frutiger LT Std 55 Roman" w:cs="Times New Roman"/>
      <w:bCs/>
      <w:color w:val="7F7F7F" w:themeColor="text1" w:themeTint="80"/>
      <w:sz w:val="12"/>
      <w:szCs w:val="12"/>
    </w:rPr>
  </w:style>
  <w:style w:type="paragraph" w:customStyle="1" w:styleId="REGLAlineastandaardOpmaakNa65ptRegelafstandExact12pt">
    <w:name w:val="REGL Alinea standaard Opmaak Na:  65 pt Regelafstand:  Exact 12 pt"/>
    <w:basedOn w:val="Normal"/>
    <w:qFormat/>
    <w:rsid w:val="009078E1"/>
    <w:pPr>
      <w:spacing w:after="130" w:line="240" w:lineRule="exact"/>
    </w:pPr>
    <w:rPr>
      <w:rFonts w:eastAsia="Times New Roman"/>
    </w:rPr>
  </w:style>
  <w:style w:type="paragraph" w:customStyle="1" w:styleId="REGLTextopsomming1steniveau">
    <w:name w:val="REGL Text opsomming 1ste niveau"/>
    <w:basedOn w:val="Normal"/>
    <w:link w:val="REGLTextopsomming1steniveauChar"/>
    <w:qFormat/>
    <w:rsid w:val="009078E1"/>
    <w:pPr>
      <w:numPr>
        <w:numId w:val="1"/>
      </w:numPr>
      <w:spacing w:after="130" w:line="240" w:lineRule="exact"/>
      <w:ind w:left="142" w:hanging="142"/>
    </w:pPr>
    <w:rPr>
      <w:lang w:val="en-US"/>
    </w:rPr>
  </w:style>
  <w:style w:type="character" w:customStyle="1" w:styleId="REGLTextopsomming1steniveauChar">
    <w:name w:val="REGL Text opsomming 1ste niveau Char"/>
    <w:basedOn w:val="Policepardfaut"/>
    <w:link w:val="REGLTextopsomming1steniveau"/>
    <w:rsid w:val="009078E1"/>
    <w:rPr>
      <w:rFonts w:ascii="Frutiger LT Std 45 Light" w:hAnsi="Frutiger LT Std 45 Light" w:cs="Times New Roman"/>
      <w:color w:val="000000" w:themeColor="text1"/>
      <w:sz w:val="18"/>
      <w:szCs w:val="20"/>
      <w:lang w:val="en-US"/>
    </w:rPr>
  </w:style>
  <w:style w:type="paragraph" w:customStyle="1" w:styleId="REGLTextopsomming2deniveau">
    <w:name w:val="REGL Text opsomming 2de niveau"/>
    <w:basedOn w:val="Normal"/>
    <w:link w:val="REGLTextopsomming2deniveauChar"/>
    <w:qFormat/>
    <w:rsid w:val="009078E1"/>
    <w:pPr>
      <w:numPr>
        <w:numId w:val="2"/>
      </w:numPr>
      <w:spacing w:line="240" w:lineRule="exact"/>
      <w:ind w:left="142" w:hanging="142"/>
    </w:pPr>
    <w:rPr>
      <w:szCs w:val="18"/>
      <w:lang w:val="en-US"/>
    </w:rPr>
  </w:style>
  <w:style w:type="character" w:customStyle="1" w:styleId="REGLTextopsomming2deniveauChar">
    <w:name w:val="REGL Text opsomming 2de niveau Char"/>
    <w:basedOn w:val="Policepardfaut"/>
    <w:link w:val="REGLTextopsomming2deniveau"/>
    <w:rsid w:val="009078E1"/>
    <w:rPr>
      <w:rFonts w:ascii="Frutiger LT Std 45 Light" w:hAnsi="Frutiger LT Std 45 Light" w:cs="Times New Roman"/>
      <w:color w:val="000000" w:themeColor="text1"/>
      <w:sz w:val="18"/>
      <w:szCs w:val="18"/>
      <w:lang w:val="en-US"/>
    </w:rPr>
  </w:style>
  <w:style w:type="paragraph" w:customStyle="1" w:styleId="REGLTextsubtitelzwart">
    <w:name w:val="REGL Text subtitel zwart"/>
    <w:basedOn w:val="Normal"/>
    <w:link w:val="REGLTextsubtitelzwartChar"/>
    <w:qFormat/>
    <w:rsid w:val="009078E1"/>
    <w:pPr>
      <w:spacing w:after="130" w:line="240" w:lineRule="exact"/>
    </w:pPr>
    <w:rPr>
      <w:rFonts w:eastAsia="Times New Roman"/>
      <w:b/>
      <w:szCs w:val="18"/>
      <w:lang w:val="nl-NL"/>
    </w:rPr>
  </w:style>
  <w:style w:type="character" w:customStyle="1" w:styleId="REGLTextsubtitelzwartChar">
    <w:name w:val="REGL Text subtitel zwart  Char"/>
    <w:basedOn w:val="Policepardfaut"/>
    <w:link w:val="REGLTextsubtitelzwart"/>
    <w:rsid w:val="009078E1"/>
    <w:rPr>
      <w:rFonts w:ascii="Frutiger LT Std 45 Light" w:eastAsia="Times New Roman" w:hAnsi="Frutiger LT Std 45 Light" w:cs="Times New Roman"/>
      <w:b/>
      <w:color w:val="000000" w:themeColor="text1"/>
      <w:sz w:val="18"/>
      <w:szCs w:val="18"/>
      <w:lang w:val="nl-NL"/>
    </w:rPr>
  </w:style>
  <w:style w:type="paragraph" w:customStyle="1" w:styleId="REGLVoorbladnaammaatschappijcyaan">
    <w:name w:val="REGL Voorblad naam maatschappij cyaan"/>
    <w:basedOn w:val="Normal"/>
    <w:link w:val="REGLVoorbladnaammaatschappijcyaanChar"/>
    <w:qFormat/>
    <w:rsid w:val="009078E1"/>
    <w:pPr>
      <w:spacing w:after="520" w:line="240" w:lineRule="exact"/>
    </w:pPr>
    <w:rPr>
      <w:color w:val="009FE3"/>
    </w:rPr>
  </w:style>
  <w:style w:type="character" w:customStyle="1" w:styleId="REGLVoorbladnaammaatschappijcyaanChar">
    <w:name w:val="REGL Voorblad naam maatschappij cyaan Char"/>
    <w:basedOn w:val="Policepardfaut"/>
    <w:link w:val="REGLVoorbladnaammaatschappijcyaan"/>
    <w:rsid w:val="009078E1"/>
    <w:rPr>
      <w:rFonts w:ascii="Frutiger LT Std 45 Light" w:hAnsi="Frutiger LT Std 45 Light" w:cs="Times New Roman"/>
      <w:color w:val="009FE3"/>
      <w:sz w:val="18"/>
      <w:szCs w:val="20"/>
    </w:rPr>
  </w:style>
  <w:style w:type="paragraph" w:customStyle="1" w:styleId="Standaardinvultekst">
    <w:name w:val="Standaard invultekst"/>
    <w:basedOn w:val="Normal"/>
    <w:link w:val="StandaardinvultekstChar"/>
    <w:autoRedefine/>
    <w:rsid w:val="009078E1"/>
    <w:pPr>
      <w:spacing w:line="360" w:lineRule="auto"/>
      <w:ind w:left="-28"/>
    </w:pPr>
  </w:style>
  <w:style w:type="character" w:customStyle="1" w:styleId="StandaardinvultekstChar">
    <w:name w:val="Standaard invultekst Char"/>
    <w:basedOn w:val="Policepardfaut"/>
    <w:link w:val="Standaardinvultekst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Style1">
    <w:name w:val="Style1"/>
    <w:basedOn w:val="Normal"/>
    <w:autoRedefine/>
    <w:rsid w:val="009078E1"/>
    <w:pPr>
      <w:tabs>
        <w:tab w:val="left" w:pos="7797"/>
      </w:tabs>
      <w:contextualSpacing/>
    </w:pPr>
    <w:rPr>
      <w:rFonts w:eastAsia="Times New Roman" w:cs="Arial"/>
      <w:b/>
      <w:bCs/>
      <w:caps/>
      <w:color w:val="003366"/>
      <w:szCs w:val="18"/>
      <w:u w:val="single" w:color="00B0F0"/>
      <w:lang w:val="de-DE"/>
    </w:rPr>
  </w:style>
  <w:style w:type="table" w:styleId="Grilledutableau">
    <w:name w:val="Table Grid"/>
    <w:basedOn w:val="TableauNormal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9078E1"/>
    <w:pPr>
      <w:spacing w:before="240"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1">
    <w:name w:val="Tabelraster1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078E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9078E1"/>
    <w:rPr>
      <w:sz w:val="16"/>
      <w:szCs w:val="16"/>
    </w:rPr>
  </w:style>
  <w:style w:type="paragraph" w:customStyle="1" w:styleId="REGLFooterregistratiedatum">
    <w:name w:val="REGL Footer registratiedatum"/>
    <w:basedOn w:val="Normal"/>
    <w:link w:val="REGLFooterregistratiedatumChar"/>
    <w:qFormat/>
    <w:rsid w:val="009078E1"/>
    <w:pPr>
      <w:tabs>
        <w:tab w:val="right" w:pos="8968"/>
      </w:tabs>
      <w:spacing w:before="120" w:line="180" w:lineRule="exact"/>
      <w:ind w:left="885" w:right="1338"/>
    </w:pPr>
    <w:rPr>
      <w:color w:val="7F7F7F" w:themeColor="text1" w:themeTint="80"/>
      <w:sz w:val="14"/>
    </w:rPr>
  </w:style>
  <w:style w:type="character" w:customStyle="1" w:styleId="REGLFooterregistratiedatumChar">
    <w:name w:val="REGL Footer registratiedatum Char"/>
    <w:basedOn w:val="Policepardfaut"/>
    <w:link w:val="REGLFooterregistratiedatum"/>
    <w:rsid w:val="009078E1"/>
    <w:rPr>
      <w:rFonts w:ascii="Frutiger LT Std 45 Light" w:hAnsi="Frutiger LT Std 45 Light" w:cs="Times New Roman"/>
      <w:color w:val="7F7F7F" w:themeColor="text1" w:themeTint="80"/>
      <w:sz w:val="14"/>
      <w:szCs w:val="20"/>
    </w:rPr>
  </w:style>
  <w:style w:type="paragraph" w:customStyle="1" w:styleId="REGLTextstandaard">
    <w:name w:val="REGL Text standaard"/>
    <w:basedOn w:val="Normal"/>
    <w:link w:val="REGLTextstandaardChar"/>
    <w:qFormat/>
    <w:rsid w:val="009078E1"/>
    <w:pPr>
      <w:spacing w:line="240" w:lineRule="exact"/>
    </w:pPr>
    <w:rPr>
      <w:lang w:val="fr-BE"/>
    </w:rPr>
  </w:style>
  <w:style w:type="character" w:customStyle="1" w:styleId="REGLTextstandaardChar">
    <w:name w:val="REGL Text standaard Char"/>
    <w:basedOn w:val="REGLVoorbladnaammaatschappijcyaanChar"/>
    <w:link w:val="REGLTextstandaard"/>
    <w:rsid w:val="009078E1"/>
    <w:rPr>
      <w:rFonts w:ascii="Frutiger LT Std 45 Light" w:hAnsi="Frutiger LT Std 45 Light" w:cs="Times New Roman"/>
      <w:color w:val="000000" w:themeColor="text1"/>
      <w:sz w:val="18"/>
      <w:szCs w:val="20"/>
      <w:lang w:val="fr-BE"/>
    </w:rPr>
  </w:style>
  <w:style w:type="character" w:customStyle="1" w:styleId="REGLTextAlinea-indelingstandaardChar">
    <w:name w:val="REGL Text Alinea-indeling standaard Char"/>
    <w:basedOn w:val="Policepardfaut"/>
    <w:link w:val="REGLTextAlinea-indelingstandaard"/>
    <w:rsid w:val="009078E1"/>
    <w:rPr>
      <w:rFonts w:ascii="Frutiger LT Std 45 Light" w:eastAsia="Times New Roman" w:hAnsi="Frutiger LT Std 45 Light" w:cs="Times New Roman"/>
      <w:color w:val="000000" w:themeColor="text1"/>
      <w:sz w:val="18"/>
      <w:szCs w:val="20"/>
    </w:rPr>
  </w:style>
  <w:style w:type="paragraph" w:customStyle="1" w:styleId="REGLTextGROOTSTETITELCYAANBOLD">
    <w:name w:val="REGL Text GROOTSTE TITEL CYAAN BOLD"/>
    <w:basedOn w:val="Normal"/>
    <w:next w:val="Normal"/>
    <w:link w:val="REGLTextGROOTSTETITELCYAANBOLDChar"/>
    <w:qFormat/>
    <w:rsid w:val="006972DD"/>
    <w:pPr>
      <w:keepNext/>
      <w:spacing w:before="360" w:after="120" w:line="240" w:lineRule="exact"/>
    </w:pPr>
    <w:rPr>
      <w:b/>
      <w:caps/>
      <w:color w:val="009FE3"/>
      <w:sz w:val="20"/>
    </w:rPr>
  </w:style>
  <w:style w:type="character" w:customStyle="1" w:styleId="REGLTextGROOTSTETITELCYAANBOLDChar">
    <w:name w:val="REGL Text GROOTSTE TITEL CYAAN BOLD Char"/>
    <w:basedOn w:val="Policepardfaut"/>
    <w:link w:val="REGLTextGROOTSTETITELCYAANBOLD"/>
    <w:rsid w:val="006972DD"/>
    <w:rPr>
      <w:rFonts w:ascii="Frutiger LT Std 45 Light" w:hAnsi="Frutiger LT Std 45 Light" w:cs="Times New Roman"/>
      <w:b/>
      <w:caps/>
      <w:color w:val="009FE3"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9078E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2998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98"/>
    <w:rPr>
      <w:rFonts w:ascii="Segoe UI" w:hAnsi="Segoe UI" w:cs="Segoe UI"/>
      <w:color w:val="000000" w:themeColor="text1"/>
      <w:sz w:val="18"/>
      <w:szCs w:val="18"/>
    </w:rPr>
  </w:style>
  <w:style w:type="paragraph" w:customStyle="1" w:styleId="FBHreglHoofdstukABC">
    <w:name w:val="FBH regl Hoofdstuk ABC"/>
    <w:basedOn w:val="Normal"/>
    <w:qFormat/>
    <w:rsid w:val="00B22998"/>
    <w:pPr>
      <w:numPr>
        <w:numId w:val="4"/>
      </w:numPr>
      <w:spacing w:after="240" w:line="240" w:lineRule="auto"/>
    </w:pPr>
    <w:rPr>
      <w:rFonts w:ascii="ITC Lubalin Graph Std Book" w:hAnsi="ITC Lubalin Graph Std Book"/>
      <w:b/>
      <w:color w:val="auto"/>
      <w:sz w:val="22"/>
    </w:rPr>
  </w:style>
  <w:style w:type="paragraph" w:customStyle="1" w:styleId="FBHreglhoofdtitel">
    <w:name w:val="FBH regl hoofdtitel"/>
    <w:basedOn w:val="En-tte"/>
    <w:qFormat/>
    <w:rsid w:val="00B22998"/>
    <w:pPr>
      <w:tabs>
        <w:tab w:val="clear" w:pos="4513"/>
        <w:tab w:val="clear" w:pos="9026"/>
        <w:tab w:val="center" w:pos="4536"/>
        <w:tab w:val="right" w:pos="9072"/>
      </w:tabs>
      <w:spacing w:after="120"/>
    </w:pPr>
    <w:rPr>
      <w:rFonts w:ascii="ITC Lubalin Graph Std Book" w:hAnsi="ITC Lubalin Graph Std Book"/>
      <w:b/>
      <w:color w:val="auto"/>
      <w:sz w:val="28"/>
    </w:rPr>
  </w:style>
  <w:style w:type="paragraph" w:customStyle="1" w:styleId="FBHreglopsommingbolleke3na">
    <w:name w:val="FBH regl opsomming bolleke 3na"/>
    <w:basedOn w:val="Normal"/>
    <w:rsid w:val="00B22998"/>
    <w:pPr>
      <w:numPr>
        <w:numId w:val="5"/>
      </w:numPr>
      <w:spacing w:line="210" w:lineRule="exact"/>
      <w:contextualSpacing/>
    </w:pPr>
    <w:rPr>
      <w:rFonts w:ascii="ITC Lubalin Graph Std Book" w:hAnsi="ITC Lubalin Graph Std Book"/>
      <w:color w:val="auto"/>
      <w:sz w:val="20"/>
    </w:rPr>
  </w:style>
  <w:style w:type="paragraph" w:customStyle="1" w:styleId="StijlREGLAlineastandaardOpmaakNa65ptRegelafstandExact">
    <w:name w:val="Stijl REGL Alinea standaard Opmaak Na:  65 pt Regelafstand:  Exact ..."/>
    <w:basedOn w:val="REGLAlineastandaardOpmaakNa65ptRegelafstandExact12pt"/>
    <w:rsid w:val="00FE5AAC"/>
    <w:rPr>
      <w:i/>
      <w:iCs/>
    </w:rPr>
  </w:style>
  <w:style w:type="paragraph" w:customStyle="1" w:styleId="1REGLKop10pt">
    <w:name w:val="1. REGL Kop 1 0 pt"/>
    <w:basedOn w:val="Titre1"/>
    <w:qFormat/>
    <w:rsid w:val="00F95DDF"/>
    <w:pPr>
      <w:spacing w:before="0"/>
    </w:pPr>
  </w:style>
  <w:style w:type="character" w:customStyle="1" w:styleId="Stijl1">
    <w:name w:val="Stijl1"/>
    <w:basedOn w:val="Policepardfaut"/>
    <w:uiPriority w:val="1"/>
    <w:rsid w:val="00AF406C"/>
    <w:rPr>
      <w:rFonts w:ascii="Frutiger LT Std 45 Light" w:hAnsi="Frutiger LT Std 45 Light" w:cs="Times New Roman"/>
      <w:bCs/>
      <w:color w:val="auto"/>
      <w:sz w:val="20"/>
      <w:szCs w:val="28"/>
    </w:rPr>
  </w:style>
  <w:style w:type="character" w:customStyle="1" w:styleId="Stijl2">
    <w:name w:val="Stijl2"/>
    <w:basedOn w:val="Policepardfaut"/>
    <w:uiPriority w:val="1"/>
    <w:rsid w:val="00AF406C"/>
    <w:rPr>
      <w:color w:val="00B0F0"/>
    </w:rPr>
  </w:style>
  <w:style w:type="table" w:styleId="TableauGrille1Clair-Accentuation3">
    <w:name w:val="Grid Table 1 Light Accent 3"/>
    <w:basedOn w:val="TableauNormal"/>
    <w:uiPriority w:val="46"/>
    <w:rsid w:val="00AF406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ONDESELECTIEVAKJE">
    <w:name w:val="RONDE SELECTIEVAKJE"/>
    <w:basedOn w:val="Policepardfaut"/>
    <w:uiPriority w:val="1"/>
    <w:rsid w:val="00AF406C"/>
    <w:rPr>
      <w:rFonts w:ascii="Frutiger LT Std 45 Light" w:hAnsi="Frutiger LT Std 45 Light"/>
      <w:color w:val="00AEEF"/>
      <w:sz w:val="20"/>
    </w:rPr>
  </w:style>
  <w:style w:type="character" w:customStyle="1" w:styleId="Vierkantcheckbox">
    <w:name w:val="Vierkant checkbox"/>
    <w:basedOn w:val="Policepardfaut"/>
    <w:uiPriority w:val="1"/>
    <w:rsid w:val="00AF406C"/>
    <w:rPr>
      <w:rFonts w:ascii="Frutiger LT Std 45 Light" w:hAnsi="Frutiger LT Std 45 Light"/>
      <w:color w:val="00AEEF"/>
      <w:sz w:val="20"/>
    </w:rPr>
  </w:style>
  <w:style w:type="character" w:customStyle="1" w:styleId="Stijl5">
    <w:name w:val="Stijl5"/>
    <w:basedOn w:val="Policepardfaut"/>
    <w:uiPriority w:val="1"/>
    <w:rsid w:val="00AF406C"/>
    <w:rPr>
      <w:rFonts w:ascii="Frutiger LT Std 45 Light" w:hAnsi="Frutiger LT Std 45 Light"/>
      <w:b/>
      <w:sz w:val="18"/>
    </w:rPr>
  </w:style>
  <w:style w:type="character" w:customStyle="1" w:styleId="Stijl3">
    <w:name w:val="Stijl3"/>
    <w:basedOn w:val="Policepardfaut"/>
    <w:uiPriority w:val="1"/>
    <w:rsid w:val="00C84333"/>
    <w:rPr>
      <w:rFonts w:ascii="Frutiger LT Std 45 Light" w:hAnsi="Frutiger LT Std 45 Light"/>
      <w:b/>
      <w:sz w:val="18"/>
    </w:rPr>
  </w:style>
  <w:style w:type="character" w:customStyle="1" w:styleId="Stijl4">
    <w:name w:val="Stijl4"/>
    <w:basedOn w:val="Policepardfaut"/>
    <w:uiPriority w:val="1"/>
    <w:rsid w:val="007A3A26"/>
    <w:rPr>
      <w:rFonts w:ascii="Frutiger LT Std 45 Light" w:hAnsi="Frutiger LT Std 45 Light"/>
      <w:b/>
      <w:sz w:val="18"/>
    </w:rPr>
  </w:style>
  <w:style w:type="table" w:customStyle="1" w:styleId="Tabelraster5">
    <w:name w:val="Tabelraster5"/>
    <w:basedOn w:val="TableauNormal"/>
    <w:next w:val="Grilledutableau"/>
    <w:uiPriority w:val="59"/>
    <w:rsid w:val="00F93170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aliases w:val="Bold"/>
    <w:basedOn w:val="Policepardfaut"/>
    <w:uiPriority w:val="22"/>
    <w:qFormat/>
    <w:rsid w:val="00041CB3"/>
    <w:rPr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59B1"/>
    <w:pPr>
      <w:spacing w:line="240" w:lineRule="auto"/>
    </w:pPr>
    <w:rPr>
      <w:b/>
      <w:bCs/>
      <w:sz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59B1"/>
    <w:rPr>
      <w:rFonts w:ascii="Frutiger LT Std 45 Light" w:hAnsi="Frutiger LT Std 45 Light" w:cs="Times New Roman"/>
      <w:b/>
      <w:bCs/>
      <w:color w:val="000000" w:themeColor="text1"/>
      <w:sz w:val="20"/>
      <w:szCs w:val="20"/>
    </w:rPr>
  </w:style>
  <w:style w:type="table" w:customStyle="1" w:styleId="Tabelraster51">
    <w:name w:val="Tabelraster51"/>
    <w:basedOn w:val="TableauNormal"/>
    <w:next w:val="Grilledutableau"/>
    <w:uiPriority w:val="59"/>
    <w:rsid w:val="00EA014D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BHcathoofdkopje">
    <w:name w:val="FBH cat hoofdkopje"/>
    <w:qFormat/>
    <w:rsid w:val="005174A9"/>
    <w:pPr>
      <w:pBdr>
        <w:bottom w:val="single" w:sz="4" w:space="1" w:color="D9D9D9" w:themeColor="background1" w:themeShade="D9"/>
      </w:pBdr>
      <w:spacing w:before="240" w:after="240" w:line="240" w:lineRule="auto"/>
    </w:pPr>
    <w:rPr>
      <w:rFonts w:ascii="Frutiger LT Std 45 Light" w:eastAsia="Times New Roman" w:hAnsi="Frutiger LT Std 45 Light" w:cs="Arial"/>
      <w:b/>
      <w:bCs/>
      <w:caps/>
      <w:color w:val="009FE3"/>
      <w:sz w:val="20"/>
      <w:szCs w:val="16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D7AC8"/>
    <w:rPr>
      <w:rFonts w:ascii="Frutiger LT Std 45 Light" w:hAnsi="Frutiger LT Std 45 Light" w:cs="Times New Roman"/>
      <w:color w:val="000000" w:themeColor="text1"/>
      <w:sz w:val="18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2B534B"/>
    <w:rPr>
      <w:color w:val="605E5C"/>
      <w:shd w:val="clear" w:color="auto" w:fill="E1DFDD"/>
    </w:rPr>
  </w:style>
  <w:style w:type="paragraph" w:customStyle="1" w:styleId="Default">
    <w:name w:val="Default"/>
    <w:rsid w:val="00EA4B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EA4B5F"/>
    <w:rPr>
      <w:color w:val="221E1F"/>
      <w:sz w:val="16"/>
      <w:szCs w:val="16"/>
    </w:rPr>
  </w:style>
  <w:style w:type="paragraph" w:customStyle="1" w:styleId="FBHreglnummering4cijfers6vo3na">
    <w:name w:val="FBH regl nummering 4 cijfers 6vo3na"/>
    <w:basedOn w:val="Normal"/>
    <w:qFormat/>
    <w:rsid w:val="007A708E"/>
    <w:pPr>
      <w:spacing w:before="120" w:line="240" w:lineRule="auto"/>
      <w:ind w:left="756" w:hanging="756"/>
    </w:pPr>
    <w:rPr>
      <w:rFonts w:ascii="ITC Lubalin Graph Std Book" w:hAnsi="ITC Lubalin Graph Std Book"/>
      <w:color w:val="auto"/>
      <w:sz w:val="20"/>
    </w:rPr>
  </w:style>
  <w:style w:type="paragraph" w:customStyle="1" w:styleId="ReglTextSubtitelVet10">
    <w:name w:val="Regl Text Subtitel Vet 10"/>
    <w:basedOn w:val="REGLTextsubtitelzwart"/>
    <w:link w:val="ReglTextSubtitelVet10Char"/>
    <w:qFormat/>
    <w:rsid w:val="00C625AC"/>
    <w:pPr>
      <w:spacing w:after="120"/>
    </w:pPr>
    <w:rPr>
      <w:rFonts w:cs="Arial"/>
      <w:sz w:val="20"/>
    </w:rPr>
  </w:style>
  <w:style w:type="character" w:styleId="Accentuation">
    <w:name w:val="Emphasis"/>
    <w:basedOn w:val="Policepardfaut"/>
    <w:uiPriority w:val="20"/>
    <w:qFormat/>
    <w:rsid w:val="00C625AC"/>
    <w:rPr>
      <w:i/>
      <w:iCs/>
    </w:rPr>
  </w:style>
  <w:style w:type="character" w:customStyle="1" w:styleId="ReglTextSubtitelVet10Char">
    <w:name w:val="Regl Text Subtitel Vet 10 Char"/>
    <w:basedOn w:val="REGLTextsubtitelzwartChar"/>
    <w:link w:val="ReglTextSubtitelVet10"/>
    <w:rsid w:val="00C625AC"/>
    <w:rPr>
      <w:rFonts w:ascii="Frutiger LT Std 45 Light" w:eastAsia="Times New Roman" w:hAnsi="Frutiger LT Std 45 Light" w:cs="Arial"/>
      <w:b/>
      <w:color w:val="000000" w:themeColor="text1"/>
      <w:sz w:val="20"/>
      <w:szCs w:val="18"/>
      <w:lang w:val="nl-NL"/>
    </w:rPr>
  </w:style>
  <w:style w:type="paragraph" w:styleId="Sansinterligne">
    <w:name w:val="No Spacing"/>
    <w:uiPriority w:val="1"/>
    <w:qFormat/>
    <w:rsid w:val="00C625AC"/>
    <w:pPr>
      <w:spacing w:after="0" w:line="240" w:lineRule="auto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C625AC"/>
    <w:pPr>
      <w:spacing w:line="240" w:lineRule="auto"/>
    </w:pPr>
    <w:rPr>
      <w:rFonts w:cs="Arial"/>
      <w:color w:val="auto"/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625AC"/>
    <w:rPr>
      <w:rFonts w:ascii="Frutiger LT Std 45 Light" w:hAnsi="Frutiger LT Std 45 Light" w:cs="Arial"/>
      <w:sz w:val="20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C625AC"/>
    <w:rPr>
      <w:vertAlign w:val="superscript"/>
    </w:rPr>
  </w:style>
  <w:style w:type="character" w:customStyle="1" w:styleId="Stijl6">
    <w:name w:val="Stijl6"/>
    <w:basedOn w:val="Policepardfaut"/>
    <w:uiPriority w:val="1"/>
    <w:rsid w:val="00C56AB8"/>
    <w:rPr>
      <w:rFonts w:ascii="Frutiger LT Std 45 Light" w:hAnsi="Frutiger LT Std 45 Light"/>
      <w:b/>
      <w:sz w:val="18"/>
    </w:rPr>
  </w:style>
  <w:style w:type="paragraph" w:customStyle="1" w:styleId="Niveau1">
    <w:name w:val="Niveau1"/>
    <w:next w:val="Tekst"/>
    <w:link w:val="Niveau1Char"/>
    <w:qFormat/>
    <w:rsid w:val="00354DF7"/>
    <w:pPr>
      <w:keepNext/>
      <w:spacing w:before="360" w:after="180" w:line="260" w:lineRule="exact"/>
    </w:pPr>
    <w:rPr>
      <w:rFonts w:ascii="Frutiger LT Std 45 Light" w:hAnsi="Frutiger LT Std 45 Light" w:cs="Times New Roman"/>
      <w:b/>
      <w:color w:val="00A0E0"/>
      <w:szCs w:val="20"/>
    </w:rPr>
  </w:style>
  <w:style w:type="paragraph" w:customStyle="1" w:styleId="Niveau2">
    <w:name w:val="Niveau 2"/>
    <w:basedOn w:val="Normal"/>
    <w:next w:val="Tekst"/>
    <w:link w:val="Niveau2Char"/>
    <w:qFormat/>
    <w:rsid w:val="00354DF7"/>
    <w:pPr>
      <w:keepNext/>
      <w:spacing w:before="360" w:after="180"/>
    </w:pPr>
    <w:rPr>
      <w:b/>
      <w:color w:val="auto"/>
      <w:sz w:val="20"/>
    </w:rPr>
  </w:style>
  <w:style w:type="character" w:customStyle="1" w:styleId="Niveau1Char">
    <w:name w:val="Niveau1 Char"/>
    <w:basedOn w:val="Policepardfaut"/>
    <w:link w:val="Niveau1"/>
    <w:rsid w:val="00354DF7"/>
    <w:rPr>
      <w:rFonts w:ascii="Frutiger LT Std 45 Light" w:hAnsi="Frutiger LT Std 45 Light" w:cs="Times New Roman"/>
      <w:b/>
      <w:color w:val="00A0E0"/>
      <w:szCs w:val="20"/>
    </w:rPr>
  </w:style>
  <w:style w:type="paragraph" w:customStyle="1" w:styleId="Niveau3">
    <w:name w:val="Niveau 3"/>
    <w:basedOn w:val="Normal"/>
    <w:next w:val="Tekst"/>
    <w:link w:val="Niveau3Char"/>
    <w:qFormat/>
    <w:rsid w:val="00354DF7"/>
    <w:pPr>
      <w:keepNext/>
      <w:spacing w:before="360" w:after="180"/>
    </w:pPr>
    <w:rPr>
      <w:b/>
    </w:rPr>
  </w:style>
  <w:style w:type="character" w:customStyle="1" w:styleId="Niveau2Char">
    <w:name w:val="Niveau 2 Char"/>
    <w:basedOn w:val="Policepardfaut"/>
    <w:link w:val="Niveau2"/>
    <w:rsid w:val="00354DF7"/>
    <w:rPr>
      <w:rFonts w:ascii="Frutiger LT Std 45 Light" w:hAnsi="Frutiger LT Std 45 Light" w:cs="Times New Roman"/>
      <w:b/>
      <w:sz w:val="20"/>
      <w:szCs w:val="20"/>
    </w:rPr>
  </w:style>
  <w:style w:type="paragraph" w:customStyle="1" w:styleId="Titelformulier">
    <w:name w:val="Titel formulier"/>
    <w:basedOn w:val="Normal"/>
    <w:next w:val="Niveau1"/>
    <w:link w:val="TitelformulierChar"/>
    <w:qFormat/>
    <w:rsid w:val="00354DF7"/>
    <w:pPr>
      <w:spacing w:after="480" w:line="380" w:lineRule="exact"/>
    </w:pPr>
    <w:rPr>
      <w:rFonts w:ascii="Gilroy Bold" w:hAnsi="Gilroy Bold"/>
      <w:bCs/>
      <w:color w:val="00A0E0"/>
      <w:sz w:val="32"/>
      <w:szCs w:val="32"/>
    </w:rPr>
  </w:style>
  <w:style w:type="character" w:customStyle="1" w:styleId="Niveau3Char">
    <w:name w:val="Niveau 3 Char"/>
    <w:basedOn w:val="Policepardfaut"/>
    <w:link w:val="Niveau3"/>
    <w:rsid w:val="00354DF7"/>
    <w:rPr>
      <w:rFonts w:ascii="Frutiger LT Std 45 Light" w:hAnsi="Frutiger LT Std 45 Light" w:cs="Times New Roman"/>
      <w:b/>
      <w:color w:val="000000" w:themeColor="text1"/>
      <w:sz w:val="18"/>
      <w:szCs w:val="20"/>
    </w:rPr>
  </w:style>
  <w:style w:type="paragraph" w:customStyle="1" w:styleId="Tekst">
    <w:name w:val="Tekst"/>
    <w:basedOn w:val="Normal"/>
    <w:link w:val="TekstChar"/>
    <w:qFormat/>
    <w:rsid w:val="00354DF7"/>
    <w:pPr>
      <w:spacing w:after="120"/>
    </w:pPr>
    <w:rPr>
      <w:color w:val="auto"/>
      <w:szCs w:val="18"/>
    </w:rPr>
  </w:style>
  <w:style w:type="character" w:customStyle="1" w:styleId="TitelformulierChar">
    <w:name w:val="Titel formulier Char"/>
    <w:basedOn w:val="Policepardfaut"/>
    <w:link w:val="Titelformulier"/>
    <w:rsid w:val="00354DF7"/>
    <w:rPr>
      <w:rFonts w:ascii="Gilroy Bold" w:hAnsi="Gilroy Bold" w:cs="Times New Roman"/>
      <w:bCs/>
      <w:color w:val="00A0E0"/>
      <w:sz w:val="32"/>
      <w:szCs w:val="32"/>
    </w:rPr>
  </w:style>
  <w:style w:type="character" w:customStyle="1" w:styleId="TekstChar">
    <w:name w:val="Tekst Char"/>
    <w:basedOn w:val="Policepardfaut"/>
    <w:link w:val="Tekst"/>
    <w:rsid w:val="00354DF7"/>
    <w:rPr>
      <w:rFonts w:ascii="Frutiger LT Std 45 Light" w:hAnsi="Frutiger LT Std 45 Light" w:cs="Times New Roman"/>
      <w:sz w:val="18"/>
      <w:szCs w:val="18"/>
    </w:rPr>
  </w:style>
  <w:style w:type="paragraph" w:customStyle="1" w:styleId="Opsommingniv1">
    <w:name w:val="Opsomming niv 1"/>
    <w:basedOn w:val="Normal"/>
    <w:link w:val="Opsommingniv1Char"/>
    <w:qFormat/>
    <w:rsid w:val="00354DF7"/>
    <w:pPr>
      <w:numPr>
        <w:numId w:val="31"/>
      </w:numPr>
      <w:spacing w:after="120"/>
      <w:ind w:left="284" w:hanging="284"/>
    </w:pPr>
  </w:style>
  <w:style w:type="character" w:customStyle="1" w:styleId="Opsommingniv1Char">
    <w:name w:val="Opsomming niv 1 Char"/>
    <w:basedOn w:val="Policepardfaut"/>
    <w:link w:val="Opsommingniv1"/>
    <w:rsid w:val="00354DF7"/>
    <w:rPr>
      <w:rFonts w:ascii="Frutiger LT Std 45 Light" w:hAnsi="Frutiger LT Std 45 Light" w:cs="Times New Roman"/>
      <w:color w:val="000000" w:themeColor="text1"/>
      <w:sz w:val="18"/>
      <w:szCs w:val="20"/>
    </w:rPr>
  </w:style>
  <w:style w:type="numbering" w:customStyle="1" w:styleId="NoList1">
    <w:name w:val="No List1"/>
    <w:next w:val="Aucuneliste"/>
    <w:uiPriority w:val="99"/>
    <w:semiHidden/>
    <w:unhideWhenUsed/>
    <w:rsid w:val="000F450A"/>
  </w:style>
  <w:style w:type="character" w:styleId="Lienhypertextesuivivisit">
    <w:name w:val="FollowedHyperlink"/>
    <w:basedOn w:val="Policepardfaut"/>
    <w:uiPriority w:val="99"/>
    <w:semiHidden/>
    <w:unhideWhenUsed/>
    <w:rsid w:val="000F450A"/>
    <w:rPr>
      <w:color w:val="954F72" w:themeColor="followedHyperlink"/>
      <w:u w:val="single"/>
    </w:rPr>
  </w:style>
  <w:style w:type="character" w:customStyle="1" w:styleId="Heading1Char1">
    <w:name w:val="Heading 1 Char1"/>
    <w:aliases w:val="REGL Kop 1 Char1"/>
    <w:basedOn w:val="Policepardfaut"/>
    <w:uiPriority w:val="9"/>
    <w:rsid w:val="000F4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aliases w:val="REGL Kop 2 Char1"/>
    <w:basedOn w:val="Policepardfaut"/>
    <w:uiPriority w:val="9"/>
    <w:semiHidden/>
    <w:rsid w:val="000F45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REGL Kop 3 Char1"/>
    <w:basedOn w:val="Policepardfaut"/>
    <w:uiPriority w:val="9"/>
    <w:semiHidden/>
    <w:rsid w:val="000F45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REGL Kop 4 Char1"/>
    <w:basedOn w:val="Policepardfaut"/>
    <w:uiPriority w:val="9"/>
    <w:semiHidden/>
    <w:rsid w:val="000F450A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character" w:customStyle="1" w:styleId="Heading5Char1">
    <w:name w:val="Heading 5 Char1"/>
    <w:aliases w:val="REGL Kop 5 Char1"/>
    <w:basedOn w:val="Policepardfaut"/>
    <w:uiPriority w:val="9"/>
    <w:semiHidden/>
    <w:rsid w:val="000F450A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paragraph" w:customStyle="1" w:styleId="msonormal0">
    <w:name w:val="msonormal"/>
    <w:basedOn w:val="Normal"/>
    <w:rsid w:val="000F450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nl-BE"/>
    </w:rPr>
  </w:style>
  <w:style w:type="paragraph" w:customStyle="1" w:styleId="FBHreglnumentekstbold1cijfer">
    <w:name w:val="FBH regl num en tekst bold 1 cijfer"/>
    <w:basedOn w:val="Normal"/>
    <w:qFormat/>
    <w:rsid w:val="000F450A"/>
    <w:pPr>
      <w:spacing w:before="240" w:after="120" w:line="240" w:lineRule="auto"/>
    </w:pPr>
    <w:rPr>
      <w:rFonts w:ascii="ITC Lubalin Graph Std Book" w:eastAsia="Calibri" w:hAnsi="ITC Lubalin Graph Std Book"/>
      <w:b/>
      <w:color w:val="auto"/>
      <w:sz w:val="20"/>
    </w:rPr>
  </w:style>
  <w:style w:type="paragraph" w:customStyle="1" w:styleId="FBHreglnumentekstbold2cijfers">
    <w:name w:val="FBH regl num en tekst bold 2 cijfers"/>
    <w:basedOn w:val="Normal"/>
    <w:qFormat/>
    <w:rsid w:val="000F450A"/>
    <w:pPr>
      <w:spacing w:before="180" w:after="120" w:line="240" w:lineRule="auto"/>
    </w:pPr>
    <w:rPr>
      <w:rFonts w:ascii="ITC Lubalin Graph Std Book" w:eastAsia="Calibri" w:hAnsi="ITC Lubalin Graph Std Book"/>
      <w:b/>
      <w:color w:val="auto"/>
      <w:sz w:val="20"/>
    </w:rPr>
  </w:style>
  <w:style w:type="character" w:customStyle="1" w:styleId="Stijl7">
    <w:name w:val="Stijl7"/>
    <w:basedOn w:val="Policepardfaut"/>
    <w:uiPriority w:val="1"/>
    <w:rsid w:val="000F450A"/>
    <w:rPr>
      <w:b/>
      <w:bCs w:val="0"/>
      <w:color w:val="000000" w:themeColor="text1"/>
    </w:rPr>
  </w:style>
  <w:style w:type="character" w:customStyle="1" w:styleId="Stijl8">
    <w:name w:val="Stijl8"/>
    <w:basedOn w:val="Policepardfaut"/>
    <w:uiPriority w:val="1"/>
    <w:rsid w:val="000F450A"/>
    <w:rPr>
      <w:b/>
      <w:bCs w:val="0"/>
      <w:color w:val="auto"/>
    </w:rPr>
  </w:style>
  <w:style w:type="character" w:customStyle="1" w:styleId="frutiger9boldzwart">
    <w:name w:val="frutiger 9 bold zwart"/>
    <w:basedOn w:val="Policepardfaut"/>
    <w:uiPriority w:val="1"/>
    <w:rsid w:val="000F450A"/>
    <w:rPr>
      <w:b/>
      <w:bCs w:val="0"/>
      <w:color w:val="000000" w:themeColor="text1"/>
      <w:sz w:val="18"/>
    </w:rPr>
  </w:style>
  <w:style w:type="table" w:customStyle="1" w:styleId="TableGrid1">
    <w:name w:val="Table Grid1"/>
    <w:basedOn w:val="TableauNormal"/>
    <w:next w:val="Grilledutableau"/>
    <w:uiPriority w:val="59"/>
    <w:rsid w:val="000F450A"/>
    <w:pPr>
      <w:spacing w:after="0" w:line="240" w:lineRule="auto"/>
    </w:pPr>
    <w:rPr>
      <w:rFonts w:ascii="ITC Lubalin Graph Std Book" w:eastAsia="Calibri" w:hAnsi="ITC Lubalin Graph Std Book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auNormal"/>
    <w:next w:val="Grilledetableauclaire"/>
    <w:uiPriority w:val="40"/>
    <w:rsid w:val="000F450A"/>
    <w:pPr>
      <w:spacing w:before="240" w:after="0" w:line="240" w:lineRule="auto"/>
    </w:pPr>
    <w:rPr>
      <w:rFonts w:ascii="ITC Lubalin Graph Std Book" w:eastAsia="Calibri" w:hAnsi="ITC Lubalin Graph Std Book" w:cs="Times New Roman"/>
      <w:sz w:val="20"/>
      <w:szCs w:val="16"/>
      <w:lang w:val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31">
    <w:name w:val="Grid Table 1 Light - Accent 31"/>
    <w:basedOn w:val="TableauNormal"/>
    <w:next w:val="TableauGrille1Clair-Accentuation3"/>
    <w:uiPriority w:val="46"/>
    <w:rsid w:val="000F450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1">
    <w:name w:val="Tabelraster11"/>
    <w:basedOn w:val="TableauNormal"/>
    <w:uiPriority w:val="59"/>
    <w:rsid w:val="000F450A"/>
    <w:pPr>
      <w:spacing w:after="0" w:line="240" w:lineRule="auto"/>
    </w:pPr>
    <w:rPr>
      <w:rFonts w:ascii="ITC Lubalin Graph Std Book" w:eastAsia="Calibri" w:hAnsi="ITC Lubalin Graph Std Book" w:cs="Times New Roman"/>
      <w:sz w:val="20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TableauNormal"/>
    <w:uiPriority w:val="59"/>
    <w:rsid w:val="000F450A"/>
    <w:pPr>
      <w:spacing w:after="0" w:line="240" w:lineRule="auto"/>
    </w:pPr>
    <w:rPr>
      <w:rFonts w:ascii="ITC Lubalin Graph Std Book" w:eastAsia="Calibri" w:hAnsi="ITC Lubalin Graph Std Book" w:cs="Times New Roman"/>
      <w:sz w:val="20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1">
    <w:name w:val="Tabelraster31"/>
    <w:basedOn w:val="TableauNormal"/>
    <w:uiPriority w:val="59"/>
    <w:rsid w:val="000F450A"/>
    <w:pPr>
      <w:spacing w:after="0" w:line="240" w:lineRule="auto"/>
    </w:pPr>
    <w:rPr>
      <w:rFonts w:ascii="ITC Lubalin Graph Std Book" w:eastAsia="Calibri" w:hAnsi="ITC Lubalin Graph Std Book" w:cs="Times New Roman"/>
      <w:sz w:val="20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2">
    <w:name w:val="Tabelraster52"/>
    <w:basedOn w:val="TableauNormal"/>
    <w:uiPriority w:val="59"/>
    <w:rsid w:val="000F450A"/>
    <w:pPr>
      <w:spacing w:after="0" w:line="240" w:lineRule="auto"/>
    </w:pPr>
    <w:rPr>
      <w:rFonts w:ascii="Arial" w:eastAsia="Calibri" w:hAnsi="Arial" w:cs="Times New Roman"/>
      <w:sz w:val="16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11">
    <w:name w:val="Tabelraster511"/>
    <w:basedOn w:val="TableauNormal"/>
    <w:uiPriority w:val="59"/>
    <w:rsid w:val="000F450A"/>
    <w:pPr>
      <w:spacing w:after="0" w:line="240" w:lineRule="auto"/>
    </w:pPr>
    <w:rPr>
      <w:rFonts w:ascii="Arial" w:eastAsia="Calibri" w:hAnsi="Arial" w:cs="Times New Roman"/>
      <w:sz w:val="16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TableauNormal"/>
    <w:uiPriority w:val="59"/>
    <w:rsid w:val="000F450A"/>
    <w:pPr>
      <w:spacing w:after="0" w:line="240" w:lineRule="auto"/>
    </w:pPr>
    <w:rPr>
      <w:rFonts w:ascii="Arial" w:eastAsia="Calibri" w:hAnsi="Arial" w:cs="Times New Roman"/>
      <w:sz w:val="16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TableauNormal"/>
    <w:uiPriority w:val="59"/>
    <w:rsid w:val="000F450A"/>
    <w:pPr>
      <w:spacing w:after="0" w:line="240" w:lineRule="auto"/>
    </w:pPr>
    <w:rPr>
      <w:rFonts w:ascii="Arial" w:eastAsia="Calibri" w:hAnsi="Arial" w:cs="Times New Roman"/>
      <w:sz w:val="16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">
    <w:name w:val="Tabelraster8"/>
    <w:basedOn w:val="TableauNormal"/>
    <w:uiPriority w:val="59"/>
    <w:rsid w:val="000F450A"/>
    <w:pPr>
      <w:spacing w:after="0" w:line="240" w:lineRule="auto"/>
    </w:pPr>
    <w:rPr>
      <w:rFonts w:ascii="Arial" w:eastAsia="Calibri" w:hAnsi="Arial" w:cs="Times New Roman"/>
      <w:sz w:val="16"/>
      <w:szCs w:val="16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1">
    <w:name w:val="Tabelraster41"/>
    <w:basedOn w:val="TableauNormal"/>
    <w:next w:val="Grilledutableau"/>
    <w:uiPriority w:val="59"/>
    <w:rsid w:val="00810BFA"/>
    <w:pPr>
      <w:spacing w:after="0" w:line="240" w:lineRule="auto"/>
    </w:pPr>
    <w:rPr>
      <w:rFonts w:ascii="Arial" w:hAnsi="Arial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bc.be/privac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61184\Documents\Aangepaste%20Office-sjablonen\REGL_KB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ABDD4A15524148A91A7B58F8AD53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E2CC02-2100-4C26-A21C-F621CC191CFC}"/>
      </w:docPartPr>
      <w:docPartBody>
        <w:p w:rsidR="002A20B6" w:rsidRDefault="002A20B6">
          <w:r w:rsidRPr="00D42B48">
            <w:rPr>
              <w:rFonts w:eastAsia="Times New Roman" w:cs="Arial"/>
              <w:b/>
              <w:color w:val="A6A6A6" w:themeColor="background1" w:themeShade="A6"/>
            </w:rPr>
            <w:t>_________________________________________</w:t>
          </w:r>
          <w:r>
            <w:rPr>
              <w:rFonts w:eastAsia="Times New Roman" w:cs="Arial"/>
              <w:b/>
              <w:color w:val="A6A6A6" w:themeColor="background1" w:themeShade="A6"/>
            </w:rPr>
            <w:t>___________</w:t>
          </w:r>
        </w:p>
      </w:docPartBody>
    </w:docPart>
    <w:docPart>
      <w:docPartPr>
        <w:name w:val="62E1B25117A943ADAC3FF5C7F350B6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C8848-7C5B-44A6-9ED0-E19B74D0440A}"/>
      </w:docPartPr>
      <w:docPartBody>
        <w:p w:rsidR="002A20B6" w:rsidRDefault="002A20B6">
          <w:r w:rsidRPr="00D42B48">
            <w:rPr>
              <w:rFonts w:eastAsia="Times New Roman" w:cs="Arial"/>
              <w:b/>
              <w:color w:val="A6A6A6" w:themeColor="background1" w:themeShade="A6"/>
            </w:rPr>
            <w:t>_________________________________________</w:t>
          </w:r>
          <w:r>
            <w:rPr>
              <w:rFonts w:eastAsia="Times New Roman" w:cs="Arial"/>
              <w:b/>
              <w:color w:val="A6A6A6" w:themeColor="background1" w:themeShade="A6"/>
            </w:rPr>
            <w:t>___________</w:t>
          </w:r>
        </w:p>
      </w:docPartBody>
    </w:docPart>
    <w:docPart>
      <w:docPartPr>
        <w:name w:val="83C3DBFDB07F49ADB2296B3C973FA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53124-30C1-4502-8D4C-C582E991E611}"/>
      </w:docPartPr>
      <w:docPartBody>
        <w:p w:rsidR="001433BF" w:rsidRDefault="00951310">
          <w:r w:rsidRPr="00685141">
            <w:rPr>
              <w:rStyle w:val="Textedelespacerserv"/>
            </w:rPr>
            <w:t>[Title]</w:t>
          </w:r>
        </w:p>
      </w:docPartBody>
    </w:docPart>
    <w:docPart>
      <w:docPartPr>
        <w:name w:val="8C418D11F8114F52BBA788793C0947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DA9F9C-9C33-426E-8358-767DD5B80BC6}"/>
      </w:docPartPr>
      <w:docPartBody>
        <w:p w:rsidR="00C04324" w:rsidRDefault="00A732B8" w:rsidP="00A732B8">
          <w:pPr>
            <w:pStyle w:val="8C418D11F8114F52BBA788793C09471E3"/>
          </w:pPr>
          <w:r w:rsidRPr="00670252">
            <w:rPr>
              <w:rFonts w:eastAsia="Times New Roman"/>
              <w:b/>
              <w:bCs/>
              <w:color w:val="C0C0C0"/>
              <w:szCs w:val="18"/>
            </w:rPr>
            <w:t>________________________________________________</w:t>
          </w:r>
        </w:p>
      </w:docPartBody>
    </w:docPart>
    <w:docPart>
      <w:docPartPr>
        <w:name w:val="141A2555E63C48149407DB234C2E8C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5F50DE-7B93-4147-BA65-C47C250DA174}"/>
      </w:docPartPr>
      <w:docPartBody>
        <w:p w:rsidR="00C04324" w:rsidRDefault="00A732B8" w:rsidP="00A732B8">
          <w:pPr>
            <w:pStyle w:val="141A2555E63C48149407DB234C2E8CC83"/>
          </w:pPr>
          <w:r w:rsidRPr="00C816BB">
            <w:rPr>
              <w:b/>
              <w:color w:val="C0C0C0"/>
            </w:rPr>
            <w:t>_______________________________________</w:t>
          </w:r>
        </w:p>
      </w:docPartBody>
    </w:docPart>
    <w:docPart>
      <w:docPartPr>
        <w:name w:val="234B47F72C6D40A59E5E894EFEBC4C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7FBA28-231D-4F5D-9D28-DD9BC734622C}"/>
      </w:docPartPr>
      <w:docPartBody>
        <w:p w:rsidR="00C04324" w:rsidRDefault="00A732B8" w:rsidP="00A732B8">
          <w:pPr>
            <w:pStyle w:val="234B47F72C6D40A59E5E894EFEBC4CB03"/>
          </w:pPr>
          <w:r w:rsidRPr="00C816BB">
            <w:rPr>
              <w:b/>
              <w:color w:val="C0C0C0"/>
            </w:rPr>
            <w:t>_______________________________________</w:t>
          </w:r>
        </w:p>
      </w:docPartBody>
    </w:docPart>
    <w:docPart>
      <w:docPartPr>
        <w:name w:val="C00B4B05DC7C4D1DAA528FFBA2B79B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3097FA-8DC2-4541-940F-2B7B6B6C3609}"/>
      </w:docPartPr>
      <w:docPartBody>
        <w:p w:rsidR="00C04324" w:rsidRDefault="00A732B8" w:rsidP="00A732B8">
          <w:pPr>
            <w:pStyle w:val="C00B4B05DC7C4D1DAA528FFBA2B79BDC3"/>
          </w:pPr>
          <w:r w:rsidRPr="00C816BB">
            <w:rPr>
              <w:b/>
              <w:color w:val="C0C0C0"/>
            </w:rPr>
            <w:t>_______________________________________</w:t>
          </w:r>
        </w:p>
      </w:docPartBody>
    </w:docPart>
    <w:docPart>
      <w:docPartPr>
        <w:name w:val="6C4FBFB74A08418FA2A433BD1E2F33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6EC18A-7FFD-43FF-A7F5-A6766AE39FDB}"/>
      </w:docPartPr>
      <w:docPartBody>
        <w:p w:rsidR="00C04324" w:rsidRDefault="00A732B8" w:rsidP="00A732B8">
          <w:pPr>
            <w:pStyle w:val="6C4FBFB74A08418FA2A433BD1E2F338A3"/>
          </w:pPr>
          <w:r w:rsidRPr="00F80982">
            <w:rPr>
              <w:b/>
              <w:color w:val="C0C0C0"/>
              <w:lang w:val="fr-BE"/>
            </w:rPr>
            <w:t>_______________________________</w:t>
          </w:r>
        </w:p>
      </w:docPartBody>
    </w:docPart>
    <w:docPart>
      <w:docPartPr>
        <w:name w:val="3A86F576190E4439A309088ACE2D38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6B18EA-F96D-46A0-9F99-91478B4D1B7B}"/>
      </w:docPartPr>
      <w:docPartBody>
        <w:p w:rsidR="00C04324" w:rsidRDefault="00A732B8" w:rsidP="00A732B8">
          <w:pPr>
            <w:pStyle w:val="3A86F576190E4439A309088ACE2D38BF3"/>
          </w:pPr>
          <w:r w:rsidRPr="00F80982">
            <w:rPr>
              <w:b/>
              <w:color w:val="C0C0C0"/>
              <w:lang w:val="fr-BE"/>
            </w:rPr>
            <w:t>_______________________________</w:t>
          </w:r>
        </w:p>
      </w:docPartBody>
    </w:docPart>
    <w:docPart>
      <w:docPartPr>
        <w:name w:val="994E428CB1554570B58795F38B8806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3EB6CC-E6E8-492C-8058-B46A53FD4828}"/>
      </w:docPartPr>
      <w:docPartBody>
        <w:p w:rsidR="00C04324" w:rsidRDefault="00A732B8" w:rsidP="00A732B8">
          <w:pPr>
            <w:pStyle w:val="994E428CB1554570B58795F38B8806503"/>
          </w:pPr>
          <w:r w:rsidRPr="00F80982">
            <w:rPr>
              <w:b/>
              <w:color w:val="C0C0C0"/>
              <w:lang w:val="fr-BE"/>
            </w:rPr>
            <w:t>_______________________________</w:t>
          </w:r>
        </w:p>
      </w:docPartBody>
    </w:docPart>
    <w:docPart>
      <w:docPartPr>
        <w:name w:val="654B072EE229404A8E73E429FAD18D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69E9AA-D377-4F1D-B481-A80A9C6D533C}"/>
      </w:docPartPr>
      <w:docPartBody>
        <w:p w:rsidR="00C04324" w:rsidRDefault="00A732B8" w:rsidP="00A732B8">
          <w:pPr>
            <w:pStyle w:val="654B072EE229404A8E73E429FAD18DD43"/>
          </w:pPr>
          <w:r w:rsidRPr="00C816BB">
            <w:rPr>
              <w:b/>
              <w:color w:val="C0C0C0"/>
            </w:rPr>
            <w:t>_______________________________________</w:t>
          </w:r>
        </w:p>
      </w:docPartBody>
    </w:docPart>
    <w:docPart>
      <w:docPartPr>
        <w:name w:val="8C22EB32107E4AB4BC6390B04ED93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8AD00E-350A-47C8-91E0-3CA703AEACA7}"/>
      </w:docPartPr>
      <w:docPartBody>
        <w:p w:rsidR="00C04324" w:rsidRDefault="00A732B8" w:rsidP="00A732B8">
          <w:pPr>
            <w:pStyle w:val="8C22EB32107E4AB4BC6390B04ED935593"/>
          </w:pPr>
          <w:r w:rsidRPr="00C816BB">
            <w:rPr>
              <w:b/>
              <w:color w:val="C0C0C0"/>
            </w:rPr>
            <w:t>_______________________________________</w:t>
          </w:r>
        </w:p>
      </w:docPartBody>
    </w:docPart>
    <w:docPart>
      <w:docPartPr>
        <w:name w:val="FC05CA64CC534E7CA948E19F256270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74A92A-6B17-49F7-8FC5-3E9414CB6C38}"/>
      </w:docPartPr>
      <w:docPartBody>
        <w:p w:rsidR="00C04324" w:rsidRDefault="00A732B8" w:rsidP="00A732B8">
          <w:pPr>
            <w:pStyle w:val="FC05CA64CC534E7CA948E19F256270D63"/>
          </w:pPr>
          <w:r w:rsidRPr="00C816BB">
            <w:rPr>
              <w:b/>
              <w:color w:val="C0C0C0"/>
            </w:rPr>
            <w:t>_______________________________________</w:t>
          </w:r>
        </w:p>
      </w:docPartBody>
    </w:docPart>
    <w:docPart>
      <w:docPartPr>
        <w:name w:val="67634E4E55FF4975982562084C6CC7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7C1624-3C35-41B3-99FD-92CD8E8538D9}"/>
      </w:docPartPr>
      <w:docPartBody>
        <w:p w:rsidR="00C04324" w:rsidRDefault="00A732B8" w:rsidP="00A732B8">
          <w:pPr>
            <w:pStyle w:val="67634E4E55FF4975982562084C6CC72B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</w:t>
          </w:r>
        </w:p>
      </w:docPartBody>
    </w:docPart>
    <w:docPart>
      <w:docPartPr>
        <w:name w:val="281B3CB175A24C1ABBEDC1F76786A5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DD054E-76AA-44D7-94A5-AD41E2BC1C0F}"/>
      </w:docPartPr>
      <w:docPartBody>
        <w:p w:rsidR="00C04324" w:rsidRDefault="00A732B8" w:rsidP="00A732B8">
          <w:pPr>
            <w:pStyle w:val="281B3CB175A24C1ABBEDC1F76786A5EA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</w:t>
          </w:r>
        </w:p>
      </w:docPartBody>
    </w:docPart>
    <w:docPart>
      <w:docPartPr>
        <w:name w:val="1BCE4B78DCE449B393DABC820A2191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7DC008-B955-400E-911E-5CAC504FAA8D}"/>
      </w:docPartPr>
      <w:docPartBody>
        <w:p w:rsidR="00C04324" w:rsidRDefault="00A732B8" w:rsidP="00A732B8">
          <w:pPr>
            <w:pStyle w:val="1BCE4B78DCE449B393DABC820A21912A3"/>
          </w:pPr>
          <w:r w:rsidRPr="00670252">
            <w:rPr>
              <w:rFonts w:eastAsia="Times New Roman" w:cs="Arial"/>
              <w:b/>
              <w:color w:val="C0C0C0"/>
            </w:rPr>
            <w:t>______</w:t>
          </w:r>
        </w:p>
      </w:docPartBody>
    </w:docPart>
    <w:docPart>
      <w:docPartPr>
        <w:name w:val="7AD445B828084C7D9ACEFDFE5D6E5C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7CF899-D08D-440B-9982-0E8CA1ECE1BB}"/>
      </w:docPartPr>
      <w:docPartBody>
        <w:p w:rsidR="00C04324" w:rsidRDefault="00A732B8" w:rsidP="00A732B8">
          <w:pPr>
            <w:pStyle w:val="7AD445B828084C7D9ACEFDFE5D6E5CFB3"/>
          </w:pPr>
          <w:r w:rsidRPr="00670252">
            <w:rPr>
              <w:rFonts w:eastAsia="Times New Roman" w:cs="Arial"/>
              <w:b/>
              <w:color w:val="C0C0C0"/>
            </w:rPr>
            <w:t>_____</w:t>
          </w:r>
        </w:p>
      </w:docPartBody>
    </w:docPart>
    <w:docPart>
      <w:docPartPr>
        <w:name w:val="D4EA9FC2D72E433295CC1A36B9769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807ED7-9905-46FE-A99F-8C3D568D9DC0}"/>
      </w:docPartPr>
      <w:docPartBody>
        <w:p w:rsidR="00C04324" w:rsidRDefault="00A732B8" w:rsidP="00A732B8">
          <w:pPr>
            <w:pStyle w:val="D4EA9FC2D72E433295CC1A36B9769E2E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</w:t>
          </w:r>
        </w:p>
      </w:docPartBody>
    </w:docPart>
    <w:docPart>
      <w:docPartPr>
        <w:name w:val="BB5C56E94DF4452EAB68E7BDCBC199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7A57CE-EB88-4CBE-921B-4563E1AE1B6D}"/>
      </w:docPartPr>
      <w:docPartBody>
        <w:p w:rsidR="00C04324" w:rsidRDefault="00A732B8" w:rsidP="00A732B8">
          <w:pPr>
            <w:pStyle w:val="BB5C56E94DF4452EAB68E7BDCBC199DC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</w:t>
          </w:r>
        </w:p>
      </w:docPartBody>
    </w:docPart>
    <w:docPart>
      <w:docPartPr>
        <w:name w:val="24C7405F53D543239E93362A31F848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7D02F5-C7BA-4DD0-9E18-5DCF5B8F871B}"/>
      </w:docPartPr>
      <w:docPartBody>
        <w:p w:rsidR="00C04324" w:rsidRDefault="00A732B8" w:rsidP="00A732B8">
          <w:pPr>
            <w:pStyle w:val="24C7405F53D543239E93362A31F848873"/>
          </w:pPr>
          <w:r w:rsidRPr="00670252">
            <w:rPr>
              <w:rFonts w:eastAsia="Calibri" w:cs="Arial"/>
              <w:b/>
              <w:color w:val="C0C0C0"/>
            </w:rPr>
            <w:t>_______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Calibri" w:cs="Arial"/>
              <w:b/>
              <w:color w:val="C0C0C0"/>
            </w:rPr>
            <w:t>___________</w:t>
          </w:r>
        </w:p>
      </w:docPartBody>
    </w:docPart>
    <w:docPart>
      <w:docPartPr>
        <w:name w:val="DB2F913C66E0432199CB50BA9E09D8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930605-5351-4736-9077-D5DBB9A6584E}"/>
      </w:docPartPr>
      <w:docPartBody>
        <w:p w:rsidR="00C04324" w:rsidRDefault="00A732B8" w:rsidP="00A732B8">
          <w:pPr>
            <w:pStyle w:val="DB2F913C66E0432199CB50BA9E09D873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</w:t>
          </w:r>
        </w:p>
      </w:docPartBody>
    </w:docPart>
    <w:docPart>
      <w:docPartPr>
        <w:name w:val="58D7C39A65A849FF979847F038EB4C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D0D981-566B-463A-A9B0-7E0C4F6748A0}"/>
      </w:docPartPr>
      <w:docPartBody>
        <w:p w:rsidR="00C04324" w:rsidRDefault="00A732B8" w:rsidP="00A732B8">
          <w:pPr>
            <w:pStyle w:val="58D7C39A65A849FF979847F038EB4CC03"/>
          </w:pPr>
          <w:r w:rsidRPr="00670252">
            <w:rPr>
              <w:rFonts w:eastAsia="Calibri" w:cs="Arial"/>
              <w:b/>
              <w:color w:val="C0C0C0"/>
            </w:rPr>
            <w:t>_______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Calibri" w:cs="Arial"/>
              <w:b/>
              <w:color w:val="C0C0C0"/>
            </w:rPr>
            <w:t>___________</w:t>
          </w:r>
        </w:p>
      </w:docPartBody>
    </w:docPart>
    <w:docPart>
      <w:docPartPr>
        <w:name w:val="C5CFA5EA02314F84A10ED1195FED00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F1A37E-DD73-4A7B-8659-52EC5E5C5557}"/>
      </w:docPartPr>
      <w:docPartBody>
        <w:p w:rsidR="00C04324" w:rsidRDefault="00A732B8" w:rsidP="00A732B8">
          <w:pPr>
            <w:pStyle w:val="C5CFA5EA02314F84A10ED1195FED00C7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</w:t>
          </w:r>
        </w:p>
      </w:docPartBody>
    </w:docPart>
    <w:docPart>
      <w:docPartPr>
        <w:name w:val="3C2F8E26882D4C1E84ABEBDB372C71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20729F-52A8-4E7B-A4A5-2AA83AB9F67A}"/>
      </w:docPartPr>
      <w:docPartBody>
        <w:p w:rsidR="00C04324" w:rsidRDefault="00A732B8" w:rsidP="00A732B8">
          <w:pPr>
            <w:pStyle w:val="3C2F8E26882D4C1E84ABEBDB372C7115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</w:t>
          </w:r>
        </w:p>
      </w:docPartBody>
    </w:docPart>
    <w:docPart>
      <w:docPartPr>
        <w:name w:val="ABE047A405824EF1BEA717CD05DD9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D0D747-008E-41DE-91B4-6C1C80AE6393}"/>
      </w:docPartPr>
      <w:docPartBody>
        <w:p w:rsidR="00C04324" w:rsidRDefault="00A732B8" w:rsidP="00A732B8">
          <w:pPr>
            <w:pStyle w:val="ABE047A405824EF1BEA717CD05DD9D1A3"/>
          </w:pPr>
          <w:r w:rsidRPr="00670252">
            <w:rPr>
              <w:rFonts w:eastAsia="Calibri" w:cs="Arial"/>
              <w:b/>
              <w:color w:val="C0C0C0"/>
            </w:rPr>
            <w:t>_______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Calibri" w:cs="Arial"/>
              <w:b/>
              <w:color w:val="C0C0C0"/>
            </w:rPr>
            <w:t>___________</w:t>
          </w:r>
        </w:p>
      </w:docPartBody>
    </w:docPart>
    <w:docPart>
      <w:docPartPr>
        <w:name w:val="28951223B3FA4F1C95D253BF3623B9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43752B-D75C-4B02-8DCF-AFD827158E70}"/>
      </w:docPartPr>
      <w:docPartBody>
        <w:p w:rsidR="00C04324" w:rsidRDefault="00A732B8" w:rsidP="00A732B8">
          <w:pPr>
            <w:pStyle w:val="28951223B3FA4F1C95D253BF3623B9A3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0840E2091E8748E0BD2FA60176068B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1B5CB9-D862-44C4-AF30-BCEDF897BF85}"/>
      </w:docPartPr>
      <w:docPartBody>
        <w:p w:rsidR="00C04324" w:rsidRDefault="00A732B8" w:rsidP="00A732B8">
          <w:pPr>
            <w:pStyle w:val="0840E2091E8748E0BD2FA60176068BB93"/>
          </w:pPr>
          <w:r w:rsidRPr="00670252">
            <w:rPr>
              <w:rFonts w:eastAsia="Times New Roman" w:cs="Arial"/>
              <w:b/>
              <w:color w:val="C0C0C0"/>
            </w:rPr>
            <w:t>____</w:t>
          </w:r>
          <w:r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>
            <w:rPr>
              <w:rFonts w:eastAsia="Times New Roman" w:cs="Arial"/>
              <w:b/>
              <w:color w:val="C0C0C0"/>
            </w:rPr>
            <w:t>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</w:p>
      </w:docPartBody>
    </w:docPart>
    <w:docPart>
      <w:docPartPr>
        <w:name w:val="59261B3D9AA04617A4BC8C1B497F09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0342B4-DFE5-453B-BA29-96B8928079D9}"/>
      </w:docPartPr>
      <w:docPartBody>
        <w:p w:rsidR="00C04324" w:rsidRDefault="00A732B8" w:rsidP="00A732B8">
          <w:pPr>
            <w:pStyle w:val="59261B3D9AA04617A4BC8C1B497F092F3"/>
          </w:pPr>
          <w:r w:rsidRPr="00670252">
            <w:rPr>
              <w:rFonts w:eastAsia="Times New Roman" w:cs="Arial"/>
              <w:b/>
              <w:color w:val="C0C0C0"/>
            </w:rPr>
            <w:t>___</w:t>
          </w:r>
          <w:r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>
            <w:rPr>
              <w:rFonts w:eastAsia="Times New Roman" w:cs="Arial"/>
              <w:b/>
              <w:color w:val="C0C0C0"/>
            </w:rPr>
            <w:t>___</w:t>
          </w:r>
          <w:r w:rsidRPr="00670252">
            <w:rPr>
              <w:rFonts w:eastAsia="Times New Roman" w:cs="Arial"/>
              <w:b/>
              <w:color w:val="C0C0C0"/>
            </w:rPr>
            <w:t>__</w:t>
          </w:r>
        </w:p>
      </w:docPartBody>
    </w:docPart>
    <w:docPart>
      <w:docPartPr>
        <w:name w:val="71BE406089C5471492C40D54E3997A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B2F86D-B0C1-44FA-8473-B4B5F9796B5F}"/>
      </w:docPartPr>
      <w:docPartBody>
        <w:p w:rsidR="00C04324" w:rsidRDefault="00A732B8" w:rsidP="00A732B8">
          <w:pPr>
            <w:pStyle w:val="71BE406089C5471492C40D54E3997A0D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</w:t>
          </w:r>
        </w:p>
      </w:docPartBody>
    </w:docPart>
    <w:docPart>
      <w:docPartPr>
        <w:name w:val="1AD231489F3E4E37AC97392CE3A289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9A7D23-AAF2-421A-88F2-7BB449079A0B}"/>
      </w:docPartPr>
      <w:docPartBody>
        <w:p w:rsidR="00C04324" w:rsidRDefault="00A732B8" w:rsidP="00A732B8">
          <w:pPr>
            <w:pStyle w:val="1AD231489F3E4E37AC97392CE3A28927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</w:t>
          </w:r>
        </w:p>
      </w:docPartBody>
    </w:docPart>
    <w:docPart>
      <w:docPartPr>
        <w:name w:val="957183016C744251BF34994ABAE4CA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B371EB-BA33-4D20-869D-6B880097CC81}"/>
      </w:docPartPr>
      <w:docPartBody>
        <w:p w:rsidR="00C04324" w:rsidRDefault="00A732B8" w:rsidP="00A732B8">
          <w:pPr>
            <w:pStyle w:val="957183016C744251BF34994ABAE4CA6A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</w:t>
          </w:r>
        </w:p>
      </w:docPartBody>
    </w:docPart>
    <w:docPart>
      <w:docPartPr>
        <w:name w:val="01F6EB7EB59C435F888E7F3F18B1B7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BE033-3F37-4ADD-AE28-B5307023C74A}"/>
      </w:docPartPr>
      <w:docPartBody>
        <w:p w:rsidR="00C04324" w:rsidRDefault="00A732B8" w:rsidP="00A732B8">
          <w:pPr>
            <w:pStyle w:val="01F6EB7EB59C435F888E7F3F18B1B75D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8871AFE95C374D66A309B1B27F385A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12C8CE-804B-4D2E-A1E2-59BE65FDEC76}"/>
      </w:docPartPr>
      <w:docPartBody>
        <w:p w:rsidR="00C04324" w:rsidRDefault="00A732B8" w:rsidP="00A732B8">
          <w:pPr>
            <w:pStyle w:val="8871AFE95C374D66A309B1B27F385A75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</w:t>
          </w:r>
        </w:p>
      </w:docPartBody>
    </w:docPart>
    <w:docPart>
      <w:docPartPr>
        <w:name w:val="8920844189864C7CBE1115E006EAF0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26538-7C88-4F6A-8BC2-BF6E17EDA0ED}"/>
      </w:docPartPr>
      <w:docPartBody>
        <w:p w:rsidR="00C04324" w:rsidRDefault="00A732B8" w:rsidP="00A732B8">
          <w:pPr>
            <w:pStyle w:val="8920844189864C7CBE1115E006EAF0E53"/>
          </w:pPr>
          <w:r w:rsidRPr="00670252">
            <w:rPr>
              <w:rFonts w:eastAsia="Times New Roman" w:cs="Arial"/>
              <w:b/>
              <w:color w:val="C0C0C0"/>
            </w:rPr>
            <w:t>__</w:t>
          </w:r>
          <w:r>
            <w:rPr>
              <w:rFonts w:eastAsia="Times New Roman" w:cs="Arial"/>
              <w:b/>
              <w:color w:val="C0C0C0"/>
            </w:rPr>
            <w:t>___</w:t>
          </w:r>
          <w:r w:rsidRPr="00670252">
            <w:rPr>
              <w:rFonts w:eastAsia="Times New Roman" w:cs="Arial"/>
              <w:b/>
              <w:color w:val="C0C0C0"/>
            </w:rPr>
            <w:t>____</w:t>
          </w:r>
        </w:p>
      </w:docPartBody>
    </w:docPart>
    <w:docPart>
      <w:docPartPr>
        <w:name w:val="1168C378200D46D3B54C82DCBA2A76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661432-E487-4FB1-B9F9-E1939C177449}"/>
      </w:docPartPr>
      <w:docPartBody>
        <w:p w:rsidR="00C04324" w:rsidRDefault="00A732B8" w:rsidP="00A732B8">
          <w:pPr>
            <w:pStyle w:val="1168C378200D46D3B54C82DCBA2A761B3"/>
          </w:pPr>
          <w:r w:rsidRPr="00670252">
            <w:rPr>
              <w:rFonts w:eastAsia="Times New Roman" w:cs="Arial"/>
              <w:b/>
              <w:color w:val="C0C0C0"/>
            </w:rPr>
            <w:t>____</w:t>
          </w:r>
          <w:r>
            <w:rPr>
              <w:rFonts w:eastAsia="Times New Roman" w:cs="Arial"/>
              <w:b/>
              <w:color w:val="C0C0C0"/>
            </w:rPr>
            <w:t>____________________________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</w:p>
      </w:docPartBody>
    </w:docPart>
    <w:docPart>
      <w:docPartPr>
        <w:name w:val="8225029009CF4E1DAD071FF8DC17B1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CB39DC-F311-4FAF-8720-429153AD24B5}"/>
      </w:docPartPr>
      <w:docPartBody>
        <w:p w:rsidR="00C04324" w:rsidRDefault="00A732B8" w:rsidP="00A732B8">
          <w:pPr>
            <w:pStyle w:val="8225029009CF4E1DAD071FF8DC17B10C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4C1FEB16B18B4067A1A8894412ED42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B1FBAE-09A1-481A-9C96-94D55066EE9A}"/>
      </w:docPartPr>
      <w:docPartBody>
        <w:p w:rsidR="00C04324" w:rsidRDefault="00A732B8" w:rsidP="00A732B8">
          <w:pPr>
            <w:pStyle w:val="4C1FEB16B18B4067A1A8894412ED4275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</w:t>
          </w:r>
        </w:p>
      </w:docPartBody>
    </w:docPart>
    <w:docPart>
      <w:docPartPr>
        <w:name w:val="3E8C8F6A44474B62BA47F8D2109594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F59CC0-8EDE-40F2-AB4D-D74E34810D4B}"/>
      </w:docPartPr>
      <w:docPartBody>
        <w:p w:rsidR="00C04324" w:rsidRDefault="00A732B8" w:rsidP="00A732B8">
          <w:pPr>
            <w:pStyle w:val="3E8C8F6A44474B62BA47F8D210959496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</w:t>
          </w:r>
          <w:r>
            <w:rPr>
              <w:rFonts w:eastAsia="Times New Roman" w:cs="Arial"/>
              <w:b/>
              <w:color w:val="C0C0C0"/>
            </w:rPr>
            <w:t>_______</w:t>
          </w:r>
          <w:r w:rsidRPr="00670252">
            <w:rPr>
              <w:rFonts w:eastAsia="Times New Roman" w:cs="Arial"/>
              <w:b/>
              <w:color w:val="C0C0C0"/>
            </w:rPr>
            <w:t>___________________________________________</w:t>
          </w:r>
        </w:p>
      </w:docPartBody>
    </w:docPart>
    <w:docPart>
      <w:docPartPr>
        <w:name w:val="D74F62C3A80446EA8E79A485B8C67A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8778D0-DA54-4C76-B7A6-CF548A9C2965}"/>
      </w:docPartPr>
      <w:docPartBody>
        <w:p w:rsidR="00C04324" w:rsidRDefault="00A732B8" w:rsidP="00A732B8">
          <w:pPr>
            <w:pStyle w:val="D74F62C3A80446EA8E79A485B8C67AE9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24AF049E6C7F48E288D3D399164709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F3FC95-3D6F-4F8F-B234-EBC36945E596}"/>
      </w:docPartPr>
      <w:docPartBody>
        <w:p w:rsidR="00C04324" w:rsidRDefault="00A732B8" w:rsidP="00A732B8">
          <w:pPr>
            <w:pStyle w:val="24AF049E6C7F48E288D3D39916470964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57249F958EE64BA1A9B5DB9F4E452D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4A0D86-E54C-495D-8E58-D69E15F9650C}"/>
      </w:docPartPr>
      <w:docPartBody>
        <w:p w:rsidR="00C04324" w:rsidRDefault="00A732B8" w:rsidP="00A732B8">
          <w:pPr>
            <w:pStyle w:val="57249F958EE64BA1A9B5DB9F4E452DCD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A793098495EF4C439E90B89FA34E1B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2F1638-A211-4B8A-AC74-AD09530818AF}"/>
      </w:docPartPr>
      <w:docPartBody>
        <w:p w:rsidR="00C04324" w:rsidRDefault="00A732B8" w:rsidP="00A732B8">
          <w:pPr>
            <w:pStyle w:val="A793098495EF4C439E90B89FA34E1B3C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ACA09248CE264B8C90FD5D66EB73FB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52E6AE-2B76-42BD-B444-3B393C2BE1CD}"/>
      </w:docPartPr>
      <w:docPartBody>
        <w:p w:rsidR="00C04324" w:rsidRDefault="00A732B8" w:rsidP="00A732B8">
          <w:pPr>
            <w:pStyle w:val="ACA09248CE264B8C90FD5D66EB73FBE03"/>
          </w:pPr>
          <w:r w:rsidRPr="00670252">
            <w:rPr>
              <w:rFonts w:eastAsia="Times New Roman"/>
              <w:b/>
              <w:color w:val="C0C0C0"/>
            </w:rPr>
            <w:t>___________________________________________</w:t>
          </w:r>
        </w:p>
      </w:docPartBody>
    </w:docPart>
    <w:docPart>
      <w:docPartPr>
        <w:name w:val="35BAD3114CA1426392AD4BD69011E6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F0456E-4072-43D3-A1EE-C14995B4E506}"/>
      </w:docPartPr>
      <w:docPartBody>
        <w:p w:rsidR="00C04324" w:rsidRDefault="00A732B8" w:rsidP="00A732B8">
          <w:pPr>
            <w:pStyle w:val="35BAD3114CA1426392AD4BD69011E6AE3"/>
          </w:pPr>
          <w:r w:rsidRPr="00670252">
            <w:rPr>
              <w:rFonts w:cs="Arial"/>
              <w:bCs/>
              <w:color w:val="C0C0C0"/>
            </w:rPr>
            <w:t>_____________________</w:t>
          </w:r>
        </w:p>
      </w:docPartBody>
    </w:docPart>
    <w:docPart>
      <w:docPartPr>
        <w:name w:val="D93741B65BB2493DA1B88B07D6AE52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F6E46-6417-4FAD-B1A5-7DC068F3DF47}"/>
      </w:docPartPr>
      <w:docPartBody>
        <w:p w:rsidR="00C04324" w:rsidRDefault="00A732B8" w:rsidP="00A732B8">
          <w:pPr>
            <w:pStyle w:val="D93741B65BB2493DA1B88B07D6AE527D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</w:t>
          </w:r>
        </w:p>
      </w:docPartBody>
    </w:docPart>
    <w:docPart>
      <w:docPartPr>
        <w:name w:val="954805C35B944E1FBE6CF690867C40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2B75AB-1A2E-4956-AC98-6058F3607770}"/>
      </w:docPartPr>
      <w:docPartBody>
        <w:p w:rsidR="00C04324" w:rsidRDefault="00A732B8" w:rsidP="00A732B8">
          <w:pPr>
            <w:pStyle w:val="954805C35B944E1FBE6CF690867C406F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2D5F2CAE1EF64F069A862CC5AAED3E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B3D1E7-1E5A-466D-9603-F23F2C99965F}"/>
      </w:docPartPr>
      <w:docPartBody>
        <w:p w:rsidR="00C04324" w:rsidRDefault="00A732B8" w:rsidP="00A732B8">
          <w:pPr>
            <w:pStyle w:val="2D5F2CAE1EF64F069A862CC5AAED3EF93"/>
          </w:pPr>
          <w:r w:rsidRPr="00670252">
            <w:rPr>
              <w:rFonts w:eastAsia="Times New Roman" w:cs="Arial"/>
              <w:b/>
              <w:color w:val="C0C0C0"/>
            </w:rPr>
            <w:t>_______</w:t>
          </w:r>
          <w:r>
            <w:rPr>
              <w:rFonts w:eastAsia="Times New Roman" w:cs="Arial"/>
              <w:b/>
              <w:color w:val="C0C0C0"/>
            </w:rPr>
            <w:t>______________________________________________________________________________________</w:t>
          </w: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</w:t>
          </w:r>
        </w:p>
      </w:docPartBody>
    </w:docPart>
    <w:docPart>
      <w:docPartPr>
        <w:name w:val="2CC82F3B6D05497AAF0A73ECD383EF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8416B1-D211-4995-ACFA-83A22479E5C4}"/>
      </w:docPartPr>
      <w:docPartBody>
        <w:p w:rsidR="00C04324" w:rsidRDefault="00A732B8" w:rsidP="00A732B8">
          <w:pPr>
            <w:pStyle w:val="2CC82F3B6D05497AAF0A73ECD383EFEF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031E0D11D68648F6B09D68F61B746E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9B38F6-A420-4D09-9BDF-60C3ECB271D3}"/>
      </w:docPartPr>
      <w:docPartBody>
        <w:p w:rsidR="00C04324" w:rsidRDefault="00A732B8" w:rsidP="00A732B8">
          <w:pPr>
            <w:pStyle w:val="031E0D11D68648F6B09D68F61B746E143"/>
          </w:pPr>
          <w:r w:rsidRPr="00670252">
            <w:rPr>
              <w:rFonts w:eastAsia="Times New Roman" w:cs="Arial"/>
              <w:b/>
              <w:color w:val="C0C0C0"/>
            </w:rPr>
            <w:t>_______</w:t>
          </w:r>
          <w:r>
            <w:rPr>
              <w:rFonts w:eastAsia="Times New Roman" w:cs="Arial"/>
              <w:b/>
              <w:color w:val="C0C0C0"/>
            </w:rPr>
            <w:t>______________________________________________________________________________________</w:t>
          </w: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</w:t>
          </w:r>
        </w:p>
      </w:docPartBody>
    </w:docPart>
    <w:docPart>
      <w:docPartPr>
        <w:name w:val="618CE5FBCE044F09B3AE69194EA148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515B49-F535-4A32-BE80-CEF3B374A631}"/>
      </w:docPartPr>
      <w:docPartBody>
        <w:p w:rsidR="00C04324" w:rsidRDefault="00A732B8" w:rsidP="00A732B8">
          <w:pPr>
            <w:pStyle w:val="618CE5FBCE044F09B3AE69194EA148E8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5DEE48729D684078B2B9ACD9A0EE58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7EAFA4-B6C6-4381-9502-A966089E142A}"/>
      </w:docPartPr>
      <w:docPartBody>
        <w:p w:rsidR="00C04324" w:rsidRDefault="00A732B8" w:rsidP="00A732B8">
          <w:pPr>
            <w:pStyle w:val="5DEE48729D684078B2B9ACD9A0EE58E03"/>
          </w:pPr>
          <w:r w:rsidRPr="00670252">
            <w:rPr>
              <w:rFonts w:eastAsia="Times New Roman" w:cs="Arial"/>
              <w:b/>
              <w:color w:val="C0C0C0"/>
            </w:rPr>
            <w:t>____</w:t>
          </w:r>
          <w:r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>
            <w:rPr>
              <w:rFonts w:eastAsia="Times New Roman" w:cs="Arial"/>
              <w:b/>
              <w:color w:val="C0C0C0"/>
            </w:rPr>
            <w:t>______________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</w:p>
      </w:docPartBody>
    </w:docPart>
    <w:docPart>
      <w:docPartPr>
        <w:name w:val="9F3D1890DA9346008B62B4046DA81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F2762E-B9F1-47D2-8A32-F7E96820444E}"/>
      </w:docPartPr>
      <w:docPartBody>
        <w:p w:rsidR="00C04324" w:rsidRDefault="00A732B8" w:rsidP="00A732B8">
          <w:pPr>
            <w:pStyle w:val="9F3D1890DA9346008B62B4046DA81E33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11CB1423D1834B52BFC3E2F0A7459D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69F19-4EF0-40FA-805C-551B228DEF47}"/>
      </w:docPartPr>
      <w:docPartBody>
        <w:p w:rsidR="00C04324" w:rsidRDefault="00A732B8" w:rsidP="00A732B8">
          <w:pPr>
            <w:pStyle w:val="11CB1423D1834B52BFC3E2F0A7459D03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782A7065417242A1B42077EEC82B75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3B0FBD-86C5-43B7-85D9-6B94C21E9D64}"/>
      </w:docPartPr>
      <w:docPartBody>
        <w:p w:rsidR="00C04324" w:rsidRDefault="00A732B8" w:rsidP="00A732B8">
          <w:pPr>
            <w:pStyle w:val="782A7065417242A1B42077EEC82B75C3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7F7F5399C21D45CE80291E59CBD3CC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01626E-6501-4572-9E67-DEC759491A6B}"/>
      </w:docPartPr>
      <w:docPartBody>
        <w:p w:rsidR="00C04324" w:rsidRDefault="00A732B8" w:rsidP="00A732B8">
          <w:pPr>
            <w:pStyle w:val="7F7F5399C21D45CE80291E59CBD3CC02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D7975DE36FDF403BB2D52EE7ED22D6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554344-E6C7-44DA-B933-3F3858925829}"/>
      </w:docPartPr>
      <w:docPartBody>
        <w:p w:rsidR="00C04324" w:rsidRDefault="00A732B8" w:rsidP="00A732B8">
          <w:pPr>
            <w:pStyle w:val="D7975DE36FDF403BB2D52EE7ED22D6F03"/>
          </w:pPr>
          <w:r w:rsidRPr="00810BFA">
            <w:rPr>
              <w:rFonts w:eastAsia="Times New Roman"/>
              <w:color w:val="C0C0C0"/>
            </w:rPr>
            <w:t>_________________________________________</w:t>
          </w:r>
        </w:p>
      </w:docPartBody>
    </w:docPart>
    <w:docPart>
      <w:docPartPr>
        <w:name w:val="26B6DCD41CC5483B8A54967849B40E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07C02B-0413-43CD-8EDF-A782924E194E}"/>
      </w:docPartPr>
      <w:docPartBody>
        <w:p w:rsidR="00C04324" w:rsidRDefault="00A732B8" w:rsidP="00A732B8">
          <w:pPr>
            <w:pStyle w:val="26B6DCD41CC5483B8A54967849B40EAB3"/>
          </w:pPr>
          <w:r w:rsidRPr="00810BFA">
            <w:rPr>
              <w:rFonts w:cs="Arial"/>
              <w:bCs/>
              <w:color w:val="C0C0C0"/>
            </w:rPr>
            <w:t>_____________________</w:t>
          </w:r>
        </w:p>
      </w:docPartBody>
    </w:docPart>
    <w:docPart>
      <w:docPartPr>
        <w:name w:val="FDE0FB35857D48E9A7A6F1F126E1AE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594A9A-BC82-4486-AEC7-CBB58F5280F5}"/>
      </w:docPartPr>
      <w:docPartBody>
        <w:p w:rsidR="006755FA" w:rsidRDefault="00A732B8" w:rsidP="00A732B8">
          <w:pPr>
            <w:pStyle w:val="FDE0FB35857D48E9A7A6F1F126E1AE3E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273E313BAB934220A27EDAB881F991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D35950-F25F-42BB-AC59-A944FECB680C}"/>
      </w:docPartPr>
      <w:docPartBody>
        <w:p w:rsidR="006755FA" w:rsidRDefault="00A732B8" w:rsidP="00A732B8">
          <w:pPr>
            <w:pStyle w:val="273E313BAB934220A27EDAB881F991553"/>
          </w:pP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CEADA05A89254177A03ED2173F1F5A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EF8D09-C1F4-4330-A458-894356A45D5C}"/>
      </w:docPartPr>
      <w:docPartBody>
        <w:p w:rsidR="00754F95" w:rsidRDefault="00A732B8" w:rsidP="00A732B8">
          <w:pPr>
            <w:pStyle w:val="CEADA05A89254177A03ED2173F1F5A3A3"/>
          </w:pPr>
          <w:r w:rsidRPr="00670252">
            <w:rPr>
              <w:rFonts w:eastAsia="Times New Roman" w:cs="Arial"/>
              <w:b/>
              <w:color w:val="C0C0C0"/>
            </w:rPr>
            <w:t>____</w:t>
          </w:r>
          <w:r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>
            <w:rPr>
              <w:rFonts w:eastAsia="Times New Roman" w:cs="Arial"/>
              <w:b/>
              <w:color w:val="C0C0C0"/>
            </w:rPr>
            <w:t>______________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</w:p>
      </w:docPartBody>
    </w:docPart>
    <w:docPart>
      <w:docPartPr>
        <w:name w:val="76A5B56014004A279369F58AF6CA88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88908E-D6DD-4025-A723-3FA880C248DA}"/>
      </w:docPartPr>
      <w:docPartBody>
        <w:p w:rsidR="00754F95" w:rsidRDefault="00A732B8" w:rsidP="00A732B8">
          <w:pPr>
            <w:pStyle w:val="76A5B56014004A279369F58AF6CA883E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A75328BA2363427180131F481E785C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B19FB1-52C0-46FC-8138-7D40DA8EF55A}"/>
      </w:docPartPr>
      <w:docPartBody>
        <w:p w:rsidR="00754F95" w:rsidRDefault="00A732B8" w:rsidP="00A732B8">
          <w:pPr>
            <w:pStyle w:val="A75328BA2363427180131F481E785C09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47A0091516724FB4B46F53CDFE22B4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8A327A-1857-4FD2-B999-A147415CC680}"/>
      </w:docPartPr>
      <w:docPartBody>
        <w:p w:rsidR="00754F95" w:rsidRDefault="00A732B8" w:rsidP="00A732B8">
          <w:pPr>
            <w:pStyle w:val="47A0091516724FB4B46F53CDFE22B4253"/>
          </w:pPr>
          <w:r w:rsidRPr="00670252">
            <w:rPr>
              <w:rFonts w:eastAsia="Times New Roman" w:cs="Arial"/>
              <w:b/>
              <w:color w:val="C0C0C0"/>
            </w:rPr>
            <w:t>____</w:t>
          </w:r>
          <w:r>
            <w:rPr>
              <w:rFonts w:eastAsia="Times New Roman" w:cs="Arial"/>
              <w:b/>
              <w:color w:val="C0C0C0"/>
            </w:rPr>
            <w:t>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  <w:r>
            <w:rPr>
              <w:rFonts w:eastAsia="Times New Roman" w:cs="Arial"/>
              <w:b/>
              <w:color w:val="C0C0C0"/>
            </w:rPr>
            <w:t>______________</w:t>
          </w:r>
          <w:r w:rsidRPr="00670252">
            <w:rPr>
              <w:rFonts w:eastAsia="Times New Roman" w:cs="Arial"/>
              <w:b/>
              <w:color w:val="C0C0C0"/>
            </w:rPr>
            <w:t>_</w:t>
          </w:r>
        </w:p>
      </w:docPartBody>
    </w:docPart>
    <w:docPart>
      <w:docPartPr>
        <w:name w:val="793EF5F238184B58BD9CCE97CEC93F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09A01F-6321-4774-8B0E-3921333E0D8F}"/>
      </w:docPartPr>
      <w:docPartBody>
        <w:p w:rsidR="00754F95" w:rsidRDefault="00A732B8" w:rsidP="00A732B8">
          <w:pPr>
            <w:pStyle w:val="793EF5F238184B58BD9CCE97CEC93F37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A3A552E375E14B60A0E5FCC18320E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45EAF9-2F7E-49FF-8952-CAB77C87D7AC}"/>
      </w:docPartPr>
      <w:docPartBody>
        <w:p w:rsidR="00754F95" w:rsidRDefault="00A732B8" w:rsidP="00A732B8">
          <w:pPr>
            <w:pStyle w:val="A3A552E375E14B60A0E5FCC18320E1303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  <w:docPart>
      <w:docPartPr>
        <w:name w:val="7516FF74FFDB4932BB1EEC52A25DA3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4FB2BE-2FBA-47A1-A2B4-E4D89FBFFD0C}"/>
      </w:docPartPr>
      <w:docPartBody>
        <w:p w:rsidR="00A732B8" w:rsidRDefault="00A732B8" w:rsidP="00A732B8">
          <w:pPr>
            <w:pStyle w:val="7516FF74FFDB4932BB1EEC52A25DA3CB"/>
          </w:pPr>
          <w:r w:rsidRPr="00670252">
            <w:rPr>
              <w:rFonts w:eastAsia="Times New Roman" w:cs="Arial"/>
              <w:b/>
              <w:color w:val="C0C0C0"/>
            </w:rPr>
            <w:t>_______</w:t>
          </w:r>
          <w:r>
            <w:rPr>
              <w:rFonts w:eastAsia="Times New Roman" w:cs="Arial"/>
              <w:b/>
              <w:color w:val="C0C0C0"/>
            </w:rPr>
            <w:t>______________________________________________________________________________________</w:t>
          </w: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</w:t>
          </w:r>
        </w:p>
      </w:docPartBody>
    </w:docPart>
    <w:docPart>
      <w:docPartPr>
        <w:name w:val="3319D69F5EE3460AB4EF46CBAF2A45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F971A-0191-418C-BA4C-21E753342904}"/>
      </w:docPartPr>
      <w:docPartBody>
        <w:p w:rsidR="00A732B8" w:rsidRDefault="00A732B8" w:rsidP="00A732B8">
          <w:pPr>
            <w:pStyle w:val="3319D69F5EE3460AB4EF46CBAF2A4519"/>
          </w:pPr>
          <w:r w:rsidRPr="00670252">
            <w:rPr>
              <w:rFonts w:eastAsia="Times New Roman" w:cs="Arial"/>
              <w:b/>
              <w:color w:val="C0C0C0"/>
            </w:rPr>
            <w:t>_______</w:t>
          </w:r>
          <w:r>
            <w:rPr>
              <w:rFonts w:eastAsia="Times New Roman" w:cs="Arial"/>
              <w:b/>
              <w:color w:val="C0C0C0"/>
            </w:rPr>
            <w:t>______________________________________________________________________________________</w:t>
          </w:r>
          <w:r w:rsidRPr="00670252">
            <w:rPr>
              <w:rFonts w:eastAsia="Times New Roman" w:cs="Arial"/>
              <w:b/>
              <w:color w:val="C0C0C0"/>
            </w:rPr>
            <w:t>___________________________________________________________________________________</w:t>
          </w:r>
        </w:p>
      </w:docPartBody>
    </w:docPart>
    <w:docPart>
      <w:docPartPr>
        <w:name w:val="02FF477BB536470BB62CCE68CA7289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D2487-1579-4588-B8E5-A240DA95C492}"/>
      </w:docPartPr>
      <w:docPartBody>
        <w:p w:rsidR="00A732B8" w:rsidRDefault="00A732B8" w:rsidP="00A732B8">
          <w:pPr>
            <w:pStyle w:val="02FF477BB536470BB62CCE68CA728915"/>
          </w:pPr>
          <w:r w:rsidRPr="003723D2">
            <w:rPr>
              <w:rFonts w:cs="Arial"/>
              <w:bCs/>
              <w:color w:val="C0C0C0"/>
              <w:sz w:val="16"/>
            </w:rPr>
            <w:t>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panose1 w:val="020B04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roy Bold">
    <w:panose1 w:val="000008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A00ED"/>
    <w:multiLevelType w:val="multilevel"/>
    <w:tmpl w:val="754E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D7A72B0"/>
    <w:multiLevelType w:val="multilevel"/>
    <w:tmpl w:val="19FC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38937006">
    <w:abstractNumId w:val="0"/>
  </w:num>
  <w:num w:numId="2" w16cid:durableId="1252396838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C"/>
    <w:rsid w:val="0004177E"/>
    <w:rsid w:val="00076075"/>
    <w:rsid w:val="000B1146"/>
    <w:rsid w:val="000D2051"/>
    <w:rsid w:val="000D53E7"/>
    <w:rsid w:val="000E0381"/>
    <w:rsid w:val="001104B8"/>
    <w:rsid w:val="00133252"/>
    <w:rsid w:val="001433BF"/>
    <w:rsid w:val="0017683C"/>
    <w:rsid w:val="001D3ACE"/>
    <w:rsid w:val="001E1CF7"/>
    <w:rsid w:val="001E6BB8"/>
    <w:rsid w:val="001F6712"/>
    <w:rsid w:val="00260D13"/>
    <w:rsid w:val="002921E3"/>
    <w:rsid w:val="00297C16"/>
    <w:rsid w:val="002A20B6"/>
    <w:rsid w:val="002D2250"/>
    <w:rsid w:val="00347356"/>
    <w:rsid w:val="0036526A"/>
    <w:rsid w:val="00385D2F"/>
    <w:rsid w:val="003E1042"/>
    <w:rsid w:val="003F0808"/>
    <w:rsid w:val="00433BD6"/>
    <w:rsid w:val="00505274"/>
    <w:rsid w:val="0051691C"/>
    <w:rsid w:val="00575BC0"/>
    <w:rsid w:val="005912EC"/>
    <w:rsid w:val="005A0242"/>
    <w:rsid w:val="005A309F"/>
    <w:rsid w:val="005C75BC"/>
    <w:rsid w:val="005D3D2D"/>
    <w:rsid w:val="00601BB4"/>
    <w:rsid w:val="006755FA"/>
    <w:rsid w:val="0070512D"/>
    <w:rsid w:val="00710108"/>
    <w:rsid w:val="007444D9"/>
    <w:rsid w:val="00754F95"/>
    <w:rsid w:val="007B3298"/>
    <w:rsid w:val="00801E87"/>
    <w:rsid w:val="00826813"/>
    <w:rsid w:val="008356E1"/>
    <w:rsid w:val="008645A6"/>
    <w:rsid w:val="008D28FF"/>
    <w:rsid w:val="00951310"/>
    <w:rsid w:val="00973D53"/>
    <w:rsid w:val="00A50491"/>
    <w:rsid w:val="00A63F1A"/>
    <w:rsid w:val="00A732B8"/>
    <w:rsid w:val="00A807FD"/>
    <w:rsid w:val="00AC40D2"/>
    <w:rsid w:val="00AE41A0"/>
    <w:rsid w:val="00B06E46"/>
    <w:rsid w:val="00B11306"/>
    <w:rsid w:val="00B30192"/>
    <w:rsid w:val="00B77445"/>
    <w:rsid w:val="00BA156D"/>
    <w:rsid w:val="00C041A2"/>
    <w:rsid w:val="00C04324"/>
    <w:rsid w:val="00CD1078"/>
    <w:rsid w:val="00D30D23"/>
    <w:rsid w:val="00DB666F"/>
    <w:rsid w:val="00E33471"/>
    <w:rsid w:val="00E47637"/>
    <w:rsid w:val="00E67465"/>
    <w:rsid w:val="00E834BF"/>
    <w:rsid w:val="00EB3749"/>
    <w:rsid w:val="00EC3D5F"/>
    <w:rsid w:val="00EE5565"/>
    <w:rsid w:val="00F0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32B8"/>
    <w:rPr>
      <w:color w:val="808080"/>
    </w:rPr>
  </w:style>
  <w:style w:type="character" w:styleId="lev">
    <w:name w:val="Strong"/>
    <w:aliases w:val="Bold"/>
    <w:basedOn w:val="Policepardfaut"/>
    <w:uiPriority w:val="22"/>
    <w:qFormat/>
    <w:rsid w:val="00575BC0"/>
    <w:rPr>
      <w:b/>
      <w:bCs/>
    </w:rPr>
  </w:style>
  <w:style w:type="paragraph" w:customStyle="1" w:styleId="8C418D11F8114F52BBA788793C09471E3">
    <w:name w:val="8C418D11F8114F52BBA788793C09471E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41A2555E63C48149407DB234C2E8CC83">
    <w:name w:val="141A2555E63C48149407DB234C2E8CC8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34B47F72C6D40A59E5E894EFEBC4CB03">
    <w:name w:val="234B47F72C6D40A59E5E894EFEBC4CB0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C00B4B05DC7C4D1DAA528FFBA2B79BDC3">
    <w:name w:val="C00B4B05DC7C4D1DAA528FFBA2B79BDC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C4FBFB74A08418FA2A433BD1E2F338A3">
    <w:name w:val="6C4FBFB74A08418FA2A433BD1E2F338A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A86F576190E4439A309088ACE2D38BF3">
    <w:name w:val="3A86F576190E4439A309088ACE2D38BF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94E428CB1554570B58795F38B8806503">
    <w:name w:val="994E428CB1554570B58795F38B880650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54B072EE229404A8E73E429FAD18DD43">
    <w:name w:val="654B072EE229404A8E73E429FAD18DD4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C22EB32107E4AB4BC6390B04ED935593">
    <w:name w:val="8C22EB32107E4AB4BC6390B04ED93559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FC05CA64CC534E7CA948E19F256270D63">
    <w:name w:val="FC05CA64CC534E7CA948E19F256270D6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7634E4E55FF4975982562084C6CC72B3">
    <w:name w:val="67634E4E55FF4975982562084C6CC72B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81B3CB175A24C1ABBEDC1F76786A5EA3">
    <w:name w:val="281B3CB175A24C1ABBEDC1F76786A5EA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BCE4B78DCE449B393DABC820A21912A3">
    <w:name w:val="1BCE4B78DCE449B393DABC820A21912A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AD445B828084C7D9ACEFDFE5D6E5CFB3">
    <w:name w:val="7AD445B828084C7D9ACEFDFE5D6E5CFB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C2F8E26882D4C1E84ABEBDB372C71153">
    <w:name w:val="3C2F8E26882D4C1E84ABEBDB372C7115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BE047A405824EF1BEA717CD05DD9D1A3">
    <w:name w:val="ABE047A405824EF1BEA717CD05DD9D1A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4EA9FC2D72E433295CC1A36B9769E2E3">
    <w:name w:val="D4EA9FC2D72E433295CC1A36B9769E2E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8951223B3FA4F1C95D253BF3623B9A33">
    <w:name w:val="28951223B3FA4F1C95D253BF3623B9A3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C5CFA5EA02314F84A10ED1195FED00C73">
    <w:name w:val="C5CFA5EA02314F84A10ED1195FED00C7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BB5C56E94DF4452EAB68E7BDCBC199DC3">
    <w:name w:val="BB5C56E94DF4452EAB68E7BDCBC199DC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4C7405F53D543239E93362A31F848873">
    <w:name w:val="24C7405F53D543239E93362A31F84887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B2F913C66E0432199CB50BA9E09D8733">
    <w:name w:val="DB2F913C66E0432199CB50BA9E09D873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8D7C39A65A849FF979847F038EB4CC03">
    <w:name w:val="58D7C39A65A849FF979847F038EB4CC0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1F6EB7EB59C435F888E7F3F18B1B75D3">
    <w:name w:val="01F6EB7EB59C435F888E7F3F18B1B75D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840E2091E8748E0BD2FA60176068BB93">
    <w:name w:val="0840E2091E8748E0BD2FA60176068BB9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9261B3D9AA04617A4BC8C1B497F092F3">
    <w:name w:val="59261B3D9AA04617A4BC8C1B497F092F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1BE406089C5471492C40D54E3997A0D3">
    <w:name w:val="71BE406089C5471492C40D54E3997A0D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AD231489F3E4E37AC97392CE3A289273">
    <w:name w:val="1AD231489F3E4E37AC97392CE3A28927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57183016C744251BF34994ABAE4CA6A3">
    <w:name w:val="957183016C744251BF34994ABAE4CA6A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FDE0FB35857D48E9A7A6F1F126E1AE3E3">
    <w:name w:val="FDE0FB35857D48E9A7A6F1F126E1AE3E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871AFE95C374D66A309B1B27F385A753">
    <w:name w:val="8871AFE95C374D66A309B1B27F385A75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225029009CF4E1DAD071FF8DC17B10C3">
    <w:name w:val="8225029009CF4E1DAD071FF8DC17B10C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920844189864C7CBE1115E006EAF0E53">
    <w:name w:val="8920844189864C7CBE1115E006EAF0E5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168C378200D46D3B54C82DCBA2A761B3">
    <w:name w:val="1168C378200D46D3B54C82DCBA2A761B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73E313BAB934220A27EDAB881F991553">
    <w:name w:val="273E313BAB934220A27EDAB881F99155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C1FEB16B18B4067A1A8894412ED42753">
    <w:name w:val="4C1FEB16B18B4067A1A8894412ED4275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E8C8F6A44474B62BA47F8D2109594963">
    <w:name w:val="3E8C8F6A44474B62BA47F8D210959496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74F62C3A80446EA8E79A485B8C67AE93">
    <w:name w:val="D74F62C3A80446EA8E79A485B8C67AE9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4AF049E6C7F48E288D3D399164709643">
    <w:name w:val="24AF049E6C7F48E288D3D39916470964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7249F958EE64BA1A9B5DB9F4E452DCD3">
    <w:name w:val="57249F958EE64BA1A9B5DB9F4E452DCD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793098495EF4C439E90B89FA34E1B3C3">
    <w:name w:val="A793098495EF4C439E90B89FA34E1B3C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CA09248CE264B8C90FD5D66EB73FBE03">
    <w:name w:val="ACA09248CE264B8C90FD5D66EB73FBE0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5BAD3114CA1426392AD4BD69011E6AE3">
    <w:name w:val="35BAD3114CA1426392AD4BD69011E6AE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93741B65BB2493DA1B88B07D6AE527D3">
    <w:name w:val="D93741B65BB2493DA1B88B07D6AE527D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54805C35B944E1FBE6CF690867C406F3">
    <w:name w:val="954805C35B944E1FBE6CF690867C406F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D5F2CAE1EF64F069A862CC5AAED3EF93">
    <w:name w:val="2D5F2CAE1EF64F069A862CC5AAED3EF9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31E0D11D68648F6B09D68F61B746E143">
    <w:name w:val="031E0D11D68648F6B09D68F61B746E14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CC82F3B6D05497AAF0A73ECD383EFEF3">
    <w:name w:val="2CC82F3B6D05497AAF0A73ECD383EFEF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18CE5FBCE044F09B3AE69194EA148E83">
    <w:name w:val="618CE5FBCE044F09B3AE69194EA148E8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DEE48729D684078B2B9ACD9A0EE58E03">
    <w:name w:val="5DEE48729D684078B2B9ACD9A0EE58E0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F3D1890DA9346008B62B4046DA81E333">
    <w:name w:val="9F3D1890DA9346008B62B4046DA81E33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1CB1423D1834B52BFC3E2F0A7459D033">
    <w:name w:val="11CB1423D1834B52BFC3E2F0A7459D03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CEADA05A89254177A03ED2173F1F5A3A3">
    <w:name w:val="CEADA05A89254177A03ED2173F1F5A3A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6A5B56014004A279369F58AF6CA883E3">
    <w:name w:val="76A5B56014004A279369F58AF6CA883E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75328BA2363427180131F481E785C093">
    <w:name w:val="A75328BA2363427180131F481E785C09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7A0091516724FB4B46F53CDFE22B4253">
    <w:name w:val="47A0091516724FB4B46F53CDFE22B425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93EF5F238184B58BD9CCE97CEC93F373">
    <w:name w:val="793EF5F238184B58BD9CCE97CEC93F37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3A552E375E14B60A0E5FCC18320E1303">
    <w:name w:val="A3A552E375E14B60A0E5FCC18320E130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82A7065417242A1B42077EEC82B75C33">
    <w:name w:val="782A7065417242A1B42077EEC82B75C3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F7F5399C21D45CE80291E59CBD3CC023">
    <w:name w:val="7F7F5399C21D45CE80291E59CBD3CC02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7975DE36FDF403BB2D52EE7ED22D6F03">
    <w:name w:val="D7975DE36FDF403BB2D52EE7ED22D6F0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6B6DCD41CC5483B8A54967849B40EAB3">
    <w:name w:val="26B6DCD41CC5483B8A54967849B40EAB3"/>
    <w:rsid w:val="00A732B8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516FF74FFDB4932BB1EEC52A25DA3CB">
    <w:name w:val="7516FF74FFDB4932BB1EEC52A25DA3CB"/>
    <w:rsid w:val="00A732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19D69F5EE3460AB4EF46CBAF2A4519">
    <w:name w:val="3319D69F5EE3460AB4EF46CBAF2A4519"/>
    <w:rsid w:val="00A732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F477BB536470BB62CCE68CA728915">
    <w:name w:val="02FF477BB536470BB62CCE68CA728915"/>
    <w:rsid w:val="00A732B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5ba239-6d99-40b4-95b8-740550dc684c">
      <Terms xmlns="http://schemas.microsoft.com/office/infopath/2007/PartnerControls"/>
    </lcf76f155ced4ddcb4097134ff3c332f>
    <TaxCatchAll xmlns="b75f3a2f-fac8-4ede-b2c0-7122d74ab546">
      <Value>100</Value>
      <Value>99</Value>
      <Value>97</Value>
      <Value>113</Value>
      <Value>10</Value>
      <Value>245</Value>
      <Value>6</Value>
      <Value>3</Value>
      <Value>323</Value>
    </TaxCatchAll>
    <i4788211447d43b4bd96ff27ee64da27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aangifte</TermName>
          <TermId xmlns="http://schemas.microsoft.com/office/infopath/2007/PartnerControls">8f812b84-c7b7-4528-b7d3-4827273ee247</TermId>
        </TermInfo>
        <TermInfo xmlns="http://schemas.microsoft.com/office/infopath/2007/PartnerControls">
          <TermName xmlns="http://schemas.microsoft.com/office/infopath/2007/PartnerControls">verklaring</TermName>
          <TermId xmlns="http://schemas.microsoft.com/office/infopath/2007/PartnerControls">fbeff3df-61d1-4b52-a122-da5cdac28f63</TermId>
        </TermInfo>
      </Terms>
    </i4788211447d43b4bd96ff27ee64da27>
    <TitleDutch xmlns="a12399cf-a95c-4075-a0b5-47d9a8ffee31">Aangifte arbeidsongeschiktheid - CBC</TitleDutch>
    <c8e3bd7a3be54bfcac361e578fa7b0e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CBC_Assur</TermName>
          <TermId xmlns="http://schemas.microsoft.com/office/infopath/2007/PartnerControls">6c7f1a9f-abe6-4b32-9319-52006da4fb82</TermId>
        </TermInfo>
      </Terms>
    </c8e3bd7a3be54bfcac361e578fa7b0e4>
    <FormNumber xmlns="a12399cf-a95c-4075-a0b5-47d9a8ffee31">AA0642</FormNumber>
    <AvailableinNC xmlns="a12399cf-a95c-4075-a0b5-47d9a8ffee31">false</AvailableinNC>
    <TitleFrench xmlns="a12399cf-a95c-4075-a0b5-47d9a8ffee31">Déclaration incapacité de travail - KBC/CBC]</TitleFrench>
    <md441038efb4462e9da942f7d7eec0c0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53bc2235-82a6-4700-b0d6-29113f5a2762</TermId>
        </TermInfo>
      </Terms>
    </md441038efb4462e9da942f7d7eec0c0>
    <i83a8315b11d45ca9ac4561c3974d55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Arbeidsongeval schaderegeling</TermName>
          <TermId xmlns="http://schemas.microsoft.com/office/infopath/2007/PartnerControls">3c300241-f6c0-4cc2-9622-50d1fd0f3bad</TermId>
        </TermInfo>
      </Terms>
    </i83a8315b11d45ca9ac4561c3974d554>
    <ExpirationDate xmlns="a12399cf-a95c-4075-a0b5-47d9a8ffee31">2049-12-31T23:00:00+00:00</ExpirationDate>
    <TitleGerman xmlns="a12399cf-a95c-4075-a0b5-47d9a8ffee31">Unfallmeldung Arbeitsunfähigkeit - CBC</TitleGerman>
    <LogoPaper xmlns="a12399cf-a95c-4075-a0b5-47d9a8ffee31">false</LogoPaper>
    <ClassificationCodeIN xmlns="a12399cf-a95c-4075-a0b5-47d9a8ffee31" xsi:nil="true"/>
    <l936a4e0a1a2405f80e41bf954d1be7e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CBC Assurances</TermName>
          <TermId xmlns="http://schemas.microsoft.com/office/infopath/2007/PartnerControls">22c03800-3076-4f7a-8460-a63e9e0cc589</TermId>
        </TermInfo>
      </Terms>
    </l936a4e0a1a2405f80e41bf954d1be7e>
    <kb6016ca4eb34d3ab7c432aa358ef00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Schadeverzekeringen schaderegeling</TermName>
          <TermId xmlns="http://schemas.microsoft.com/office/infopath/2007/PartnerControls">d27286a1-05e0-4e09-b5c3-6f2c3573c815</TermId>
        </TermInfo>
      </Terms>
    </kb6016ca4eb34d3ab7c432aa358ef004>
    <oa758074e9fb476f97445c69dae516c1 xmlns="a12399cf-a95c-4075-a0b5-47d9a8ffee31">
      <Terms xmlns="http://schemas.microsoft.com/office/infopath/2007/PartnerControls"/>
    </oa758074e9fb476f97445c69dae516c1>
    <d8a318acc5ae4c4192fb4a736c1b68e8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incapacité de travail incapacité de travail</TermName>
          <TermId xmlns="http://schemas.microsoft.com/office/infopath/2007/PartnerControls">7cbac155-030d-45a3-9085-9826ff7f509c</TermId>
        </TermInfo>
      </Terms>
    </d8a318acc5ae4c4192fb4a736c1b68e8>
    <TechnicalContactPerson xmlns="a12399cf-a95c-4075-a0b5-47d9a8ffee31">forms@kbc.be</TechnicalContactPerson>
    <ClassificationCodeOUT xmlns="a12399cf-a95c-4075-a0b5-47d9a8ffee31" xsi:nil="true"/>
    <TitleEnglish xmlns="a12399cf-a95c-4075-a0b5-47d9a8ffee31">Work incapacity declaration - CBC</TitleEnglish>
    <b2e0912a7e6640d2a4006c0f90d30f4e xmlns="a12399cf-a95c-4075-a0b5-47d9a8ffee31">
      <Terms xmlns="http://schemas.microsoft.com/office/infopath/2007/PartnerControls"/>
    </b2e0912a7e6640d2a4006c0f90d30f4e>
    <pe505bea863848bd9623df78ad5d2536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Frans</TermName>
          <TermId xmlns="http://schemas.microsoft.com/office/infopath/2007/PartnerControls">0b516cd8-4621-45d5-a950-f8f9520d34f5</TermId>
        </TermInfo>
      </Terms>
    </pe505bea863848bd9623df78ad5d2536>
    <ContentContactPerson xmlns="a12399cf-a95c-4075-a0b5-47d9a8ffee31" xsi:nil="true"/>
    <PublicationDate xmlns="a12399cf-a95c-4075-a0b5-47d9a8ffee31">2025-08-07T22:00:00+00:00</Publication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bc Form Document" ma:contentTypeID="0x0101008AB7AA667CFE48A6964916844E004A44001E8F2DC909FE894392DFA339410A6CDC" ma:contentTypeVersion="41" ma:contentTypeDescription="Een nieuw document maken." ma:contentTypeScope="" ma:versionID="bd2632d817ce5b4ce70a685b96491434">
  <xsd:schema xmlns:xsd="http://www.w3.org/2001/XMLSchema" xmlns:xs="http://www.w3.org/2001/XMLSchema" xmlns:p="http://schemas.microsoft.com/office/2006/metadata/properties" xmlns:ns2="a12399cf-a95c-4075-a0b5-47d9a8ffee31" xmlns:ns3="b75f3a2f-fac8-4ede-b2c0-7122d74ab546" xmlns:ns4="465ba239-6d99-40b4-95b8-740550dc684c" targetNamespace="http://schemas.microsoft.com/office/2006/metadata/properties" ma:root="true" ma:fieldsID="4ceae832b1f117c474b3cf8c293747a4" ns2:_="" ns3:_="" ns4:_="">
    <xsd:import namespace="a12399cf-a95c-4075-a0b5-47d9a8ffee31"/>
    <xsd:import namespace="b75f3a2f-fac8-4ede-b2c0-7122d74ab546"/>
    <xsd:import namespace="465ba239-6d99-40b4-95b8-740550dc684c"/>
    <xsd:element name="properties">
      <xsd:complexType>
        <xsd:sequence>
          <xsd:element name="documentManagement">
            <xsd:complexType>
              <xsd:all>
                <xsd:element ref="ns2:FormNumber"/>
                <xsd:element ref="ns2:TitleDutch" minOccurs="0"/>
                <xsd:element ref="ns2:TitleFrench" minOccurs="0"/>
                <xsd:element ref="ns2:TitleEnglish" minOccurs="0"/>
                <xsd:element ref="ns2:TitleGerman" minOccurs="0"/>
                <xsd:element ref="ns2:pe505bea863848bd9623df78ad5d2536" minOccurs="0"/>
                <xsd:element ref="ns3:TaxCatchAll" minOccurs="0"/>
                <xsd:element ref="ns3:TaxCatchAllLabel" minOccurs="0"/>
                <xsd:element ref="ns2:l936a4e0a1a2405f80e41bf954d1be7e" minOccurs="0"/>
                <xsd:element ref="ns2:c8e3bd7a3be54bfcac361e578fa7b0e4" minOccurs="0"/>
                <xsd:element ref="ns2:md441038efb4462e9da942f7d7eec0c0" minOccurs="0"/>
                <xsd:element ref="ns2:i4788211447d43b4bd96ff27ee64da27" minOccurs="0"/>
                <xsd:element ref="ns2:kb6016ca4eb34d3ab7c432aa358ef004" minOccurs="0"/>
                <xsd:element ref="ns2:i83a8315b11d45ca9ac4561c3974d554" minOccurs="0"/>
                <xsd:element ref="ns2:b2e0912a7e6640d2a4006c0f90d30f4e" minOccurs="0"/>
                <xsd:element ref="ns2:oa758074e9fb476f97445c69dae516c1" minOccurs="0"/>
                <xsd:element ref="ns2:d8a318acc5ae4c4192fb4a736c1b68e8" minOccurs="0"/>
                <xsd:element ref="ns2:ContentContactPerson" minOccurs="0"/>
                <xsd:element ref="ns2:TechnicalContactPerson" minOccurs="0"/>
                <xsd:element ref="ns2:LogoPaper" minOccurs="0"/>
                <xsd:element ref="ns2:PublicationDate" minOccurs="0"/>
                <xsd:element ref="ns2:ExpirationDate" minOccurs="0"/>
                <xsd:element ref="ns2:ClassificationCodeIN" minOccurs="0"/>
                <xsd:element ref="ns2:ClassificationCodeOUT" minOccurs="0"/>
                <xsd:element ref="ns2:AvailableinNC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399cf-a95c-4075-a0b5-47d9a8ffee31" elementFormDefault="qualified">
    <xsd:import namespace="http://schemas.microsoft.com/office/2006/documentManagement/types"/>
    <xsd:import namespace="http://schemas.microsoft.com/office/infopath/2007/PartnerControls"/>
    <xsd:element name="FormNumber" ma:index="8" ma:displayName="Formuliernr" ma:description="" ma:indexed="true" ma:internalName="FormNumber">
      <xsd:simpleType>
        <xsd:restriction base="dms:Text"/>
      </xsd:simpleType>
    </xsd:element>
    <xsd:element name="TitleDutch" ma:index="9" nillable="true" ma:displayName="Titel Nederlands" ma:description="" ma:indexed="true" ma:internalName="TitleDutch">
      <xsd:simpleType>
        <xsd:restriction base="dms:Text"/>
      </xsd:simpleType>
    </xsd:element>
    <xsd:element name="TitleFrench" ma:index="10" nillable="true" ma:displayName="Titel Frans" ma:description="" ma:indexed="true" ma:internalName="TitleFrench">
      <xsd:simpleType>
        <xsd:restriction base="dms:Text"/>
      </xsd:simpleType>
    </xsd:element>
    <xsd:element name="TitleEnglish" ma:index="11" nillable="true" ma:displayName="Titel Engels" ma:description="" ma:indexed="true" ma:internalName="TitleEnglish">
      <xsd:simpleType>
        <xsd:restriction base="dms:Text"/>
      </xsd:simpleType>
    </xsd:element>
    <xsd:element name="TitleGerman" ma:index="12" nillable="true" ma:displayName="Titel Duits" ma:description="" ma:indexed="true" ma:internalName="TitleGerman">
      <xsd:simpleType>
        <xsd:restriction base="dms:Text"/>
      </xsd:simpleType>
    </xsd:element>
    <xsd:element name="pe505bea863848bd9623df78ad5d2536" ma:index="13" ma:taxonomy="true" ma:internalName="pe505bea863848bd9623df78ad5d2536" ma:taxonomyFieldName="FormLanguage" ma:displayName="Taal" ma:indexed="true" ma:default="" ma:fieldId="{9e505bea-8638-48bd-9623-df78ad5d2536}" ma:sspId="5dd2a442-b5ac-41d7-a9d3-5c9eaa3193fa" ma:termSetId="db8cd886-ce8b-4b75-86ed-11758b3750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36a4e0a1a2405f80e41bf954d1be7e" ma:index="17" nillable="true" ma:taxonomy="true" ma:internalName="l936a4e0a1a2405f80e41bf954d1be7e" ma:taxonomyFieldName="KBCCompany" ma:displayName="Maatschappij" ma:default="" ma:fieldId="{5936a4e0-a1a2-405f-80e4-1bf954d1be7e}" ma:sspId="5dd2a442-b5ac-41d7-a9d3-5c9eaa3193fa" ma:termSetId="6786cbc1-d290-4369-b925-7fa790395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8e3bd7a3be54bfcac361e578fa7b0e4" ma:index="19" ma:taxonomy="true" ma:internalName="c8e3bd7a3be54bfcac361e578fa7b0e4" ma:taxonomyFieldName="TargetGroup" ma:displayName="Doelgroep" ma:indexed="true" ma:default="" ma:fieldId="{c8e3bd7a-3be5-4bfc-ac36-1e578fa7b0e4}" ma:sspId="5dd2a442-b5ac-41d7-a9d3-5c9eaa3193fa" ma:termSetId="8a5612b8-9831-4e32-8add-146e357457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41038efb4462e9da942f7d7eec0c0" ma:index="21" ma:taxonomy="true" ma:internalName="md441038efb4462e9da942f7d7eec0c0" ma:taxonomyFieldName="Kind" ma:displayName="Soort" ma:indexed="true" ma:default="" ma:fieldId="{6d441038-efb4-462e-9da9-42f7d7eec0c0}" ma:sspId="5dd2a442-b5ac-41d7-a9d3-5c9eaa3193fa" ma:termSetId="3e393f06-76cc-442c-a820-7c04f6c9cd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788211447d43b4bd96ff27ee64da27" ma:index="23" nillable="true" ma:taxonomy="true" ma:internalName="i4788211447d43b4bd96ff27ee64da27" ma:taxonomyFieldName="FrbContentType" ma:displayName="Inhoudstype" ma:default="" ma:fieldId="{24788211-447d-43b4-bd96-ff27ee64da27}" ma:taxonomyMulti="true" ma:sspId="5dd2a442-b5ac-41d7-a9d3-5c9eaa3193fa" ma:termSetId="bed1a301-fca2-41f3-b5e9-0664a7854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6016ca4eb34d3ab7c432aa358ef004" ma:index="25" nillable="true" ma:taxonomy="true" ma:internalName="kb6016ca4eb34d3ab7c432aa358ef004" ma:taxonomyFieldName="FrbDomain" ma:displayName="Domein" ma:default="" ma:fieldId="{4b6016ca-4eb3-4d3a-b7c4-32aa358ef004}" ma:taxonomyMulti="true" ma:sspId="5dd2a442-b5ac-41d7-a9d3-5c9eaa3193fa" ma:termSetId="67054ad0-4b70-4275-be2e-f36cf383e6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3a8315b11d45ca9ac4561c3974d554" ma:index="27" nillable="true" ma:taxonomy="true" ma:internalName="i83a8315b11d45ca9ac4561c3974d554" ma:taxonomyFieldName="Subdomain" ma:displayName="Subdomein" ma:default="" ma:fieldId="{283a8315-b11d-45ca-9ac4-561c3974d554}" ma:taxonomyMulti="true" ma:sspId="5dd2a442-b5ac-41d7-a9d3-5c9eaa3193fa" ma:termSetId="db064744-a948-4027-958f-aabdbf16a7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e0912a7e6640d2a4006c0f90d30f4e" ma:index="29" nillable="true" ma:taxonomy="true" ma:internalName="b2e0912a7e6640d2a4006c0f90d30f4e" ma:taxonomyFieldName="Subsubdomain" ma:displayName="Subsubdomein" ma:default="" ma:fieldId="{b2e0912a-7e66-40d2-a400-6c0f90d30f4e}" ma:taxonomyMulti="true" ma:sspId="5dd2a442-b5ac-41d7-a9d3-5c9eaa3193fa" ma:termSetId="23d6fec5-7271-43c9-9066-4694dd7a50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a758074e9fb476f97445c69dae516c1" ma:index="31" nillable="true" ma:taxonomy="true" ma:internalName="oa758074e9fb476f97445c69dae516c1" ma:taxonomyFieldName="Product" ma:displayName="Produkt" ma:default="" ma:fieldId="{8a758074-e9fb-476f-9744-5c69dae516c1}" ma:taxonomyMulti="true" ma:sspId="5dd2a442-b5ac-41d7-a9d3-5c9eaa3193fa" ma:termSetId="cf0e3fdd-8f72-4b8e-88f8-dda56e25c4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a318acc5ae4c4192fb4a736c1b68e8" ma:index="33" nillable="true" ma:taxonomy="true" ma:internalName="d8a318acc5ae4c4192fb4a736c1b68e8" ma:taxonomyFieldName="FormKeywords" ma:displayName="Trefwoorden" ma:default="" ma:fieldId="{d8a318ac-c5ae-4c41-92fb-4a736c1b68e8}" ma:taxonomyMulti="true" ma:sspId="5dd2a442-b5ac-41d7-a9d3-5c9eaa3193fa" ma:termSetId="9fc0fa81-f0d9-40a0-83e8-58cb95c79bb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ontentContactPerson" ma:index="35" nillable="true" ma:displayName="Inhoudelijke Contactpersoon" ma:description="" ma:internalName="ContentContactPerson">
      <xsd:simpleType>
        <xsd:restriction base="dms:Text"/>
      </xsd:simpleType>
    </xsd:element>
    <xsd:element name="TechnicalContactPerson" ma:index="36" nillable="true" ma:displayName="Technisch Contactpersoon" ma:description="" ma:internalName="TechnicalContactPerson">
      <xsd:simpleType>
        <xsd:restriction base="dms:Text"/>
      </xsd:simpleType>
    </xsd:element>
    <xsd:element name="LogoPaper" ma:index="37" nillable="true" ma:displayName="Logopapier" ma:description="" ma:internalName="LogoPaper">
      <xsd:simpleType>
        <xsd:restriction base="dms:Boolean"/>
      </xsd:simpleType>
    </xsd:element>
    <xsd:element name="PublicationDate" ma:index="38" nillable="true" ma:displayName="Publicatiedatum" ma:description="" ma:internalName="PublicationDate">
      <xsd:simpleType>
        <xsd:restriction base="dms:DateTime"/>
      </xsd:simpleType>
    </xsd:element>
    <xsd:element name="ExpirationDate" ma:index="39" nillable="true" ma:displayName="Vervaldatum" ma:description="" ma:internalName="ExpirationDate">
      <xsd:simpleType>
        <xsd:restriction base="dms:DateTime"/>
      </xsd:simpleType>
    </xsd:element>
    <xsd:element name="ClassificationCodeIN" ma:index="40" nillable="true" ma:displayName="Klasseercode IN" ma:description="" ma:internalName="ClassificationCodeIN">
      <xsd:simpleType>
        <xsd:restriction base="dms:Text"/>
      </xsd:simpleType>
    </xsd:element>
    <xsd:element name="ClassificationCodeOUT" ma:index="41" nillable="true" ma:displayName="Klasseercode OUT" ma:description="" ma:internalName="ClassificationCodeOUT">
      <xsd:simpleType>
        <xsd:restriction base="dms:Text"/>
      </xsd:simpleType>
    </xsd:element>
    <xsd:element name="AvailableinNC" ma:index="42" nillable="true" ma:displayName="Beschikbaar in NC" ma:description="" ma:internalName="AvailableinNC">
      <xsd:simpleType>
        <xsd:restriction base="dms:Boolean"/>
      </xsd:simpleType>
    </xsd:element>
    <xsd:element name="SharedWithUsers" ma:index="43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45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46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f3a2f-fac8-4ede-b2c0-7122d74ab5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description="" ma:hidden="true" ma:list="{09005b26-677c-4ff8-bb64-350e8b94006d}" ma:internalName="TaxCatchAll" ma:showField="CatchAllData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09005b26-677c-4ff8-bb64-350e8b94006d}" ma:internalName="TaxCatchAllLabel" ma:readOnly="true" ma:showField="CatchAllDataLabel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a239-6d99-40b4-95b8-740550dc6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4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49" nillable="true" ma:displayName="MediaServiceAutoTags" ma:internalName="MediaServiceAutoTags" ma:readOnly="true">
      <xsd:simpleType>
        <xsd:restriction base="dms:Text"/>
      </xsd:simpleType>
    </xsd:element>
    <xsd:element name="MediaServiceOCR" ma:index="5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6" nillable="true" ma:taxonomy="true" ma:internalName="lcf76f155ced4ddcb4097134ff3c332f" ma:taxonomyFieldName="MediaServiceImageTags" ma:displayName="Afbeeldingtags" ma:readOnly="false" ma:fieldId="{5cf76f15-5ced-4ddc-b409-7134ff3c332f}" ma:taxonomyMulti="true" ma:sspId="5dd2a442-b5ac-41d7-a9d3-5c9eaa31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96B42D-15D6-46C9-A99A-00AAC88EB2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D3D35-6A01-4F37-8240-5ABD22EE8F58}">
  <ds:schemaRefs>
    <ds:schemaRef ds:uri="http://schemas.microsoft.com/office/2006/metadata/properties"/>
    <ds:schemaRef ds:uri="http://schemas.microsoft.com/office/infopath/2007/PartnerControls"/>
    <ds:schemaRef ds:uri="465ba239-6d99-40b4-95b8-740550dc684c"/>
    <ds:schemaRef ds:uri="b75f3a2f-fac8-4ede-b2c0-7122d74ab546"/>
    <ds:schemaRef ds:uri="a12399cf-a95c-4075-a0b5-47d9a8ffee31"/>
  </ds:schemaRefs>
</ds:datastoreItem>
</file>

<file path=customXml/itemProps3.xml><?xml version="1.0" encoding="utf-8"?>
<ds:datastoreItem xmlns:ds="http://schemas.openxmlformats.org/officeDocument/2006/customXml" ds:itemID="{F1CC8F95-40E7-4C6C-B2A3-5C6045D8B6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F1FBC8-6A43-4A74-B63C-93F3808F5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399cf-a95c-4075-a0b5-47d9a8ffee31"/>
    <ds:schemaRef ds:uri="b75f3a2f-fac8-4ede-b2c0-7122d74ab546"/>
    <ds:schemaRef ds:uri="465ba239-6d99-40b4-95b8-740550dc6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REGL_KB_NL</Template>
  <TotalTime>0</TotalTime>
  <Pages>4</Pages>
  <Words>1140</Words>
  <Characters>6272</Characters>
  <Application>Microsoft Office Word</Application>
  <DocSecurity>0</DocSecurity>
  <PresentationFormat/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Déclaration incapacité de travail</vt:lpstr>
      <vt:lpstr>Voorstel KBC-Polis Alle Bouwplaatsrisico’s &amp; Globale verzekering 10 jarige aansprakelijkheid</vt:lpstr>
    </vt:vector>
  </TitlesOfParts>
  <Manager/>
  <Company/>
  <LinksUpToDate>false</LinksUpToDate>
  <CharactersWithSpaces>7398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AA0642_3003_FR</dc:title>
  <dc:subject>AA0642</dc:subject>
  <dc:creator>An Vogels</dc:creator>
  <cp:keywords>V11-2022</cp:keywords>
  <dc:description/>
  <cp:lastModifiedBy>Arno Thys</cp:lastModifiedBy>
  <cp:revision>3</cp:revision>
  <cp:lastPrinted>2019-06-19T09:16:00Z</cp:lastPrinted>
  <dcterms:created xsi:type="dcterms:W3CDTF">2026-08-23T08:11:00Z</dcterms:created>
  <dcterms:modified xsi:type="dcterms:W3CDTF">2026-08-23T08:12:00Z</dcterms:modified>
  <cp:category>-/-</cp:category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0x0101008AB7AA667CFE48A6964916844E004A44001E8F2DC909FE894392DFA339410A6CDC</vt:lpwstr>
  </property>
  <property fmtid="{D5CDD505-2E9C-101B-9397-08002B2CF9AE}" pid="3" name="MSIP_Label_5a152a60-a03f-46dd-a35f-1efe6981cb6f_Enabled">
    <vt:lpwstr>true</vt:lpwstr>
  </property>
  <property fmtid="{D5CDD505-2E9C-101B-9397-08002B2CF9AE}" pid="4" name="MSIP_Label_5a152a60-a03f-46dd-a35f-1efe6981cb6f_SetDate">
    <vt:lpwstr>2021-01-07T15:36:41Z</vt:lpwstr>
  </property>
  <property fmtid="{D5CDD505-2E9C-101B-9397-08002B2CF9AE}" pid="5" name="MSIP_Label_5a152a60-a03f-46dd-a35f-1efe6981cb6f_Method">
    <vt:lpwstr>Privileged</vt:lpwstr>
  </property>
  <property fmtid="{D5CDD505-2E9C-101B-9397-08002B2CF9AE}" pid="6" name="MSIP_Label_5a152a60-a03f-46dd-a35f-1efe6981cb6f_Name">
    <vt:lpwstr>5a152a60-a03f-46dd-a35f-1efe6981cb6f</vt:lpwstr>
  </property>
  <property fmtid="{D5CDD505-2E9C-101B-9397-08002B2CF9AE}" pid="7" name="MSIP_Label_5a152a60-a03f-46dd-a35f-1efe6981cb6f_SiteId">
    <vt:lpwstr>64af2aee-7d6c-49ac-a409-192d3fee73b8</vt:lpwstr>
  </property>
  <property fmtid="{D5CDD505-2E9C-101B-9397-08002B2CF9AE}" pid="8" name="MSIP_Label_5a152a60-a03f-46dd-a35f-1efe6981cb6f_ActionId">
    <vt:lpwstr>805d3076-077f-447f-bb19-21444207eed9</vt:lpwstr>
  </property>
  <property fmtid="{D5CDD505-2E9C-101B-9397-08002B2CF9AE}" pid="9" name="MSIP_Label_5a152a60-a03f-46dd-a35f-1efe6981cb6f_ContentBits">
    <vt:lpwstr>0</vt:lpwstr>
  </property>
  <property fmtid="{D5CDD505-2E9C-101B-9397-08002B2CF9AE}" pid="10" name="Order">
    <vt:r8>3551600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impact">
    <vt:lpwstr>NR</vt:lpwstr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MSIP_Label_5a240272-e508-4aa4-a755-797e799e3de3_SetDate">
    <vt:lpwstr>2018-11-07T16:36:54.2183771+01:00</vt:lpwstr>
  </property>
  <property fmtid="{D5CDD505-2E9C-101B-9397-08002B2CF9AE}" pid="20" name="MSIP_Label_a5a63cc4-2ec6-44d2-91a5-2f2bdabdec44_SiteId">
    <vt:lpwstr>64af2aee-7d6c-49ac-a409-192d3fee73b8</vt:lpwstr>
  </property>
  <property fmtid="{D5CDD505-2E9C-101B-9397-08002B2CF9AE}" pid="21" name="FormKeywords">
    <vt:lpwstr>323;#incapacité de travail incapacité de travail|7cbac155-030d-45a3-9085-9826ff7f509c</vt:lpwstr>
  </property>
  <property fmtid="{D5CDD505-2E9C-101B-9397-08002B2CF9AE}" pid="22" name="Kind">
    <vt:lpwstr>6;#Document|53bc2235-82a6-4700-b0d6-29113f5a2762</vt:lpwstr>
  </property>
  <property fmtid="{D5CDD505-2E9C-101B-9397-08002B2CF9AE}" pid="23" name="MSIP_Label_5a240272-e508-4aa4-a755-797e799e3de3_SiteId">
    <vt:lpwstr>64af2aee-7d6c-49ac-a409-192d3fee73b8</vt:lpwstr>
  </property>
  <property fmtid="{D5CDD505-2E9C-101B-9397-08002B2CF9AE}" pid="24" name="MSIP_Label_a5a63cc4-2ec6-44d2-91a5-2f2bdabdec44_Extended_MSFT_Method">
    <vt:lpwstr>Manual</vt:lpwstr>
  </property>
  <property fmtid="{D5CDD505-2E9C-101B-9397-08002B2CF9AE}" pid="25" name="MSIP_Label_a5a63cc4-2ec6-44d2-91a5-2f2bdabdec44_Ref">
    <vt:lpwstr>https://api.informationprotection.azure.com/api/64af2aee-7d6c-49ac-a409-192d3fee73b8</vt:lpwstr>
  </property>
  <property fmtid="{D5CDD505-2E9C-101B-9397-08002B2CF9AE}" pid="26" name="Subsubdomain">
    <vt:lpwstr/>
  </property>
  <property fmtid="{D5CDD505-2E9C-101B-9397-08002B2CF9AE}" pid="27" name="MSIP_Label_5a240272-e508-4aa4-a755-797e799e3de3_Ref">
    <vt:lpwstr>https://api.informationprotection.azure.com/api/64af2aee-7d6c-49ac-a409-192d3fee73b8</vt:lpwstr>
  </property>
  <property fmtid="{D5CDD505-2E9C-101B-9397-08002B2CF9AE}" pid="28" name="MSIP_Label_a5a63cc4-2ec6-44d2-91a5-2f2bdabdec44_Name">
    <vt:lpwstr>Public - Visual Marking</vt:lpwstr>
  </property>
  <property fmtid="{D5CDD505-2E9C-101B-9397-08002B2CF9AE}" pid="29" name="FrbDomain">
    <vt:lpwstr>113;#Schadeverzekeringen schaderegeling|d27286a1-05e0-4e09-b5c3-6f2c3573c815</vt:lpwstr>
  </property>
  <property fmtid="{D5CDD505-2E9C-101B-9397-08002B2CF9AE}" pid="30" name="MSIP_Label_5a240272-e508-4aa4-a755-797e799e3de3_Extended_MSFT_Method">
    <vt:lpwstr>Manual</vt:lpwstr>
  </property>
  <property fmtid="{D5CDD505-2E9C-101B-9397-08002B2CF9AE}" pid="31" name="MSIP_Label_a5a63cc4-2ec6-44d2-91a5-2f2bdabdec44_Application">
    <vt:lpwstr>Microsoft Azure Information Protection</vt:lpwstr>
  </property>
  <property fmtid="{D5CDD505-2E9C-101B-9397-08002B2CF9AE}" pid="32" name="Sensitivity">
    <vt:lpwstr>Public Public - Visual Marking</vt:lpwstr>
  </property>
  <property fmtid="{D5CDD505-2E9C-101B-9397-08002B2CF9AE}" pid="33" name="Subdomain">
    <vt:lpwstr>245;#Arbeidsongeval schaderegeling|3c300241-f6c0-4cc2-9622-50d1fd0f3bad</vt:lpwstr>
  </property>
  <property fmtid="{D5CDD505-2E9C-101B-9397-08002B2CF9AE}" pid="34" name="FormLanguage">
    <vt:lpwstr>3;#Frans|0b516cd8-4621-45d5-a950-f8f9520d34f5</vt:lpwstr>
  </property>
  <property fmtid="{D5CDD505-2E9C-101B-9397-08002B2CF9AE}" pid="35" name="MSIP_Label_a5a63cc4-2ec6-44d2-91a5-2f2bdabdec44_Parent">
    <vt:lpwstr>5a240272-e508-4aa4-a755-797e799e3de3</vt:lpwstr>
  </property>
  <property fmtid="{D5CDD505-2E9C-101B-9397-08002B2CF9AE}" pid="36" name="Product">
    <vt:lpwstr/>
  </property>
  <property fmtid="{D5CDD505-2E9C-101B-9397-08002B2CF9AE}" pid="37" name="FrbContentType">
    <vt:lpwstr>97;#aangifte|8f812b84-c7b7-4528-b7d3-4827273ee247;#10;#verklaring|fbeff3df-61d1-4b52-a122-da5cdac28f63</vt:lpwstr>
  </property>
  <property fmtid="{D5CDD505-2E9C-101B-9397-08002B2CF9AE}" pid="38" name="TargetGroup">
    <vt:lpwstr>100;#CBC_Assur|6c7f1a9f-abe6-4b32-9319-52006da4fb82</vt:lpwstr>
  </property>
  <property fmtid="{D5CDD505-2E9C-101B-9397-08002B2CF9AE}" pid="39" name="MSIP_Label_a5a63cc4-2ec6-44d2-91a5-2f2bdabdec44_Owner">
    <vt:lpwstr>JD12517@KBC-GROUP.COM</vt:lpwstr>
  </property>
  <property fmtid="{D5CDD505-2E9C-101B-9397-08002B2CF9AE}" pid="40" name="KBCCompany">
    <vt:lpwstr>99;#CBC Assurances|22c03800-3076-4f7a-8460-a63e9e0cc589</vt:lpwstr>
  </property>
  <property fmtid="{D5CDD505-2E9C-101B-9397-08002B2CF9AE}" pid="41" name="MSIP_Label_5a240272-e508-4aa4-a755-797e799e3de3_Owner">
    <vt:lpwstr>JD12517@KBC-GROUP.COM</vt:lpwstr>
  </property>
  <property fmtid="{D5CDD505-2E9C-101B-9397-08002B2CF9AE}" pid="42" name="MSIP_Label_5a240272-e508-4aa4-a755-797e799e3de3_Enabled">
    <vt:lpwstr>True</vt:lpwstr>
  </property>
  <property fmtid="{D5CDD505-2E9C-101B-9397-08002B2CF9AE}" pid="43" name="MSIP_Label_a5a63cc4-2ec6-44d2-91a5-2f2bdabdec44_Enabled">
    <vt:lpwstr>True</vt:lpwstr>
  </property>
  <property fmtid="{D5CDD505-2E9C-101B-9397-08002B2CF9AE}" pid="44" name="MSIP_Label_5a240272-e508-4aa4-a755-797e799e3de3_Application">
    <vt:lpwstr>Microsoft Azure Information Protection</vt:lpwstr>
  </property>
  <property fmtid="{D5CDD505-2E9C-101B-9397-08002B2CF9AE}" pid="45" name="MSIP_Label_5a240272-e508-4aa4-a755-797e799e3de3_Name">
    <vt:lpwstr>Public</vt:lpwstr>
  </property>
  <property fmtid="{D5CDD505-2E9C-101B-9397-08002B2CF9AE}" pid="46" name="MSIP_Label_a5a63cc4-2ec6-44d2-91a5-2f2bdabdec44_SetDate">
    <vt:lpwstr>2018-11-07T16:36:54.2183771+01:00</vt:lpwstr>
  </property>
  <property fmtid="{D5CDD505-2E9C-101B-9397-08002B2CF9AE}" pid="47" name="docLang">
    <vt:lpwstr>fr</vt:lpwstr>
  </property>
</Properties>
</file>