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559"/>
        <w:gridCol w:w="3261"/>
      </w:tblGrid>
      <w:tr w:rsidR="00D758DF" w:rsidRPr="00D758DF" w14:paraId="52705038" w14:textId="77777777" w:rsidTr="0087193A">
        <w:tc>
          <w:tcPr>
            <w:tcW w:w="1276" w:type="dxa"/>
          </w:tcPr>
          <w:p w14:paraId="67E13AF6" w14:textId="77777777" w:rsidR="00D758DF" w:rsidRPr="00D758DF" w:rsidRDefault="00D758DF" w:rsidP="00D758DF">
            <w:pPr>
              <w:spacing w:before="120" w:after="60" w:line="240" w:lineRule="exact"/>
              <w:rPr>
                <w:bCs/>
              </w:rPr>
            </w:pPr>
            <w:r w:rsidRPr="00D758DF">
              <w:rPr>
                <w:rFonts w:eastAsia="Calibri"/>
                <w:noProof/>
                <w:szCs w:val="18"/>
              </w:rPr>
              <w:t>Numéro DRS</w:t>
            </w:r>
          </w:p>
        </w:tc>
        <w:tc>
          <w:tcPr>
            <w:tcW w:w="3969" w:type="dxa"/>
          </w:tcPr>
          <w:p w14:paraId="469FDA5D" w14:textId="77777777" w:rsidR="00D758DF" w:rsidRPr="00D758DF" w:rsidRDefault="003C724E" w:rsidP="00D758DF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750617033"/>
                <w:placeholder>
                  <w:docPart w:val="750A604ED3CE43709F5E82FDEFF5246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_________________________________________</w:t>
                </w:r>
              </w:sdtContent>
            </w:sdt>
          </w:p>
        </w:tc>
        <w:tc>
          <w:tcPr>
            <w:tcW w:w="1559" w:type="dxa"/>
          </w:tcPr>
          <w:p w14:paraId="7D890A4F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</w:rPr>
            </w:pPr>
            <w:r w:rsidRPr="00D758DF">
              <w:rPr>
                <w:rFonts w:eastAsia="Calibri"/>
                <w:noProof/>
                <w:szCs w:val="18"/>
              </w:rPr>
              <w:t>Numéro de police</w:t>
            </w:r>
          </w:p>
        </w:tc>
        <w:tc>
          <w:tcPr>
            <w:tcW w:w="3261" w:type="dxa"/>
          </w:tcPr>
          <w:p w14:paraId="0D5D6174" w14:textId="77777777" w:rsidR="00D758DF" w:rsidRPr="00D758DF" w:rsidRDefault="003C724E" w:rsidP="00D758DF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399016509"/>
                <w:placeholder>
                  <w:docPart w:val="BCE295D26F504A1883DF5B787FF6A3EF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___________________________________</w:t>
                </w:r>
              </w:sdtContent>
            </w:sdt>
          </w:p>
        </w:tc>
      </w:tr>
      <w:tr w:rsidR="00D758DF" w:rsidRPr="00B952C7" w14:paraId="3DEA67E2" w14:textId="77777777" w:rsidTr="0087193A">
        <w:tc>
          <w:tcPr>
            <w:tcW w:w="5245" w:type="dxa"/>
            <w:gridSpan w:val="2"/>
          </w:tcPr>
          <w:p w14:paraId="39C24D36" w14:textId="77777777" w:rsidR="00D758DF" w:rsidRPr="00D758DF" w:rsidRDefault="00D758DF" w:rsidP="00D758DF">
            <w:pPr>
              <w:tabs>
                <w:tab w:val="left" w:pos="3119"/>
                <w:tab w:val="left" w:pos="4395"/>
                <w:tab w:val="left" w:pos="6237"/>
              </w:tabs>
              <w:spacing w:after="120" w:line="480" w:lineRule="auto"/>
              <w:ind w:right="-2"/>
              <w:rPr>
                <w:lang w:val="fr-FR"/>
              </w:rPr>
            </w:pPr>
            <w:r w:rsidRPr="00D758DF">
              <w:rPr>
                <w:i/>
                <w:color w:val="808080" w:themeColor="background1" w:themeShade="80"/>
                <w:sz w:val="16"/>
                <w:szCs w:val="18"/>
                <w:lang w:val="fr-FR"/>
              </w:rPr>
              <w:t>à mentionner si la déclaration est introduite via le guichet électronique</w:t>
            </w:r>
          </w:p>
        </w:tc>
        <w:tc>
          <w:tcPr>
            <w:tcW w:w="1559" w:type="dxa"/>
          </w:tcPr>
          <w:p w14:paraId="6E18D46D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499A4233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</w:tr>
    </w:tbl>
    <w:p w14:paraId="64A01C45" w14:textId="602D6B9F" w:rsidR="00D758DF" w:rsidRPr="00D758DF" w:rsidRDefault="00D758DF" w:rsidP="00D758DF">
      <w:pPr>
        <w:spacing w:before="120" w:after="120" w:line="480" w:lineRule="auto"/>
        <w:ind w:right="-2"/>
        <w:rPr>
          <w:lang w:val="fr-FR"/>
        </w:rPr>
      </w:pPr>
      <w:r w:rsidRPr="00D758D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5DC0C9A8" wp14:editId="3BCEE6D7">
                <wp:simplePos x="0" y="0"/>
                <wp:positionH relativeFrom="margin">
                  <wp:posOffset>0</wp:posOffset>
                </wp:positionH>
                <wp:positionV relativeFrom="page">
                  <wp:posOffset>1907540</wp:posOffset>
                </wp:positionV>
                <wp:extent cx="3251835" cy="445135"/>
                <wp:effectExtent l="0" t="0" r="24765" b="12065"/>
                <wp:wrapNone/>
                <wp:docPr id="7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4451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60AC1C1" w14:textId="77777777" w:rsidR="00D758DF" w:rsidRPr="004A21DF" w:rsidRDefault="00D758DF" w:rsidP="00D758DF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0C9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0;margin-top:150.2pt;width:256.05pt;height:35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" strokecolor="#00b0f0" strokeweight="1.5pt">
                <v:stroke joinstyle="round"/>
                <v:textbox>
                  <w:txbxContent>
                    <w:p w14:paraId="160AC1C1" w14:textId="77777777" w:rsidR="00D758DF" w:rsidRPr="004A21DF" w:rsidRDefault="00D758DF" w:rsidP="00D758DF">
                      <w:pPr>
                        <w:tabs>
                          <w:tab w:val="left" w:pos="567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D758DF">
        <w:rPr>
          <w:lang w:val="fr-FR"/>
        </w:rPr>
        <w:t xml:space="preserve">Le soussigné </w:t>
      </w:r>
      <w:r w:rsidRPr="00D758DF">
        <w:rPr>
          <w:i/>
          <w:color w:val="808080" w:themeColor="background1" w:themeShade="80"/>
          <w:sz w:val="16"/>
          <w:szCs w:val="18"/>
          <w:lang w:val="fr-FR"/>
        </w:rPr>
        <w:t xml:space="preserve">nom, prénoms, qualité, adresse médecin </w:t>
      </w:r>
      <w:sdt>
        <w:sdtPr>
          <w:rPr>
            <w:b/>
            <w:szCs w:val="18"/>
            <w:lang w:val="fr-FR"/>
          </w:rPr>
          <w:id w:val="-335159297"/>
          <w:placeholder>
            <w:docPart w:val="C997B272177641E3930A58EC980ADA17"/>
          </w:placeholder>
          <w:showingPlcHdr/>
          <w:text/>
        </w:sdtPr>
        <w:sdtEndPr>
          <w:rPr>
            <w:rFonts w:ascii="Arial" w:hAnsi="Arial"/>
            <w:b w:val="0"/>
            <w:color w:val="003366"/>
            <w:sz w:val="16"/>
            <w:szCs w:val="16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</w:t>
          </w:r>
        </w:sdtContent>
      </w:sdt>
      <w:r w:rsidRPr="00D758DF">
        <w:rPr>
          <w:iCs/>
          <w:color w:val="auto"/>
          <w:szCs w:val="18"/>
          <w:lang w:val="fr-FR"/>
        </w:rPr>
        <w:t xml:space="preserve"> </w:t>
      </w:r>
      <w:sdt>
        <w:sdtPr>
          <w:rPr>
            <w:b/>
            <w:szCs w:val="18"/>
            <w:lang w:val="fr-FR"/>
          </w:rPr>
          <w:id w:val="-553540396"/>
          <w:placeholder>
            <w:docPart w:val="4E2297B1DB704489A51FC30448C2C80B"/>
          </w:placeholder>
          <w:showingPlcHdr/>
          <w:text/>
        </w:sdtPr>
        <w:sdtEndPr>
          <w:rPr>
            <w:rFonts w:ascii="ITC Lubalin Graph Std Book" w:hAnsi="ITC Lubalin Graph Std Book"/>
            <w:b w:val="0"/>
            <w:color w:val="003366"/>
            <w:sz w:val="20"/>
            <w:szCs w:val="20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______________________________________________________________________________________________________________</w:t>
          </w:r>
        </w:sdtContent>
      </w:sdt>
      <w:r w:rsidRPr="00D758DF">
        <w:rPr>
          <w:bCs/>
          <w:szCs w:val="18"/>
          <w:lang w:val="fr-FR"/>
        </w:rPr>
        <w:t xml:space="preserve"> ayant examiné </w:t>
      </w:r>
      <w:r w:rsidRPr="00D758DF">
        <w:rPr>
          <w:i/>
          <w:color w:val="808080" w:themeColor="background1" w:themeShade="80"/>
          <w:sz w:val="16"/>
          <w:szCs w:val="18"/>
          <w:lang w:val="fr-FR"/>
        </w:rPr>
        <w:t xml:space="preserve">nom, prénoms, adresse de la victime </w:t>
      </w:r>
      <w:sdt>
        <w:sdtPr>
          <w:rPr>
            <w:b/>
            <w:szCs w:val="18"/>
            <w:lang w:val="fr-FR"/>
          </w:rPr>
          <w:id w:val="-888108725"/>
          <w:placeholder>
            <w:docPart w:val="79556554A5D14E3CA4592D3BD402888C"/>
          </w:placeholder>
          <w:showingPlcHdr/>
          <w:text/>
        </w:sdtPr>
        <w:sdtEndPr>
          <w:rPr>
            <w:rFonts w:ascii="Arial" w:hAnsi="Arial"/>
            <w:b w:val="0"/>
            <w:color w:val="003366"/>
            <w:sz w:val="16"/>
            <w:szCs w:val="16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</w:t>
          </w:r>
        </w:sdtContent>
      </w:sdt>
      <w:r w:rsidRPr="00D758DF">
        <w:rPr>
          <w:bCs/>
          <w:szCs w:val="18"/>
          <w:lang w:val="fr-FR"/>
        </w:rPr>
        <w:t xml:space="preserve"> le </w:t>
      </w:r>
      <w:sdt>
        <w:sdtPr>
          <w:rPr>
            <w:b/>
            <w:szCs w:val="18"/>
            <w:lang w:val="fr-FR"/>
          </w:rPr>
          <w:id w:val="1381522361"/>
          <w:placeholder>
            <w:docPart w:val="7B87D2FDFF6F4808B410D393D742C080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Pr="00D758DF">
        <w:rPr>
          <w:bCs/>
          <w:szCs w:val="18"/>
          <w:lang w:val="fr-FR"/>
        </w:rPr>
        <w:t xml:space="preserve"> après l’accident du travail qui lui est survenu le </w:t>
      </w:r>
      <w:sdt>
        <w:sdtPr>
          <w:rPr>
            <w:b/>
            <w:szCs w:val="18"/>
            <w:lang w:val="fr-FR"/>
          </w:rPr>
          <w:id w:val="-1962880405"/>
          <w:placeholder>
            <w:docPart w:val="5691746138C74802A58D2C9BA2874830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Pr="00D758DF">
        <w:rPr>
          <w:bCs/>
          <w:szCs w:val="18"/>
          <w:lang w:val="fr-FR"/>
        </w:rPr>
        <w:t xml:space="preserve"> .</w:t>
      </w:r>
    </w:p>
    <w:p w14:paraId="6D6974BB" w14:textId="77777777" w:rsidR="00D758DF" w:rsidRPr="00D758DF" w:rsidRDefault="00D758DF" w:rsidP="00D758DF">
      <w:pPr>
        <w:tabs>
          <w:tab w:val="left" w:pos="3119"/>
          <w:tab w:val="left" w:pos="4395"/>
          <w:tab w:val="left" w:pos="6237"/>
        </w:tabs>
        <w:spacing w:line="480" w:lineRule="auto"/>
        <w:ind w:right="-2"/>
        <w:rPr>
          <w:bCs/>
          <w:szCs w:val="18"/>
          <w:lang w:val="fr-FR"/>
        </w:rPr>
      </w:pPr>
      <w:r w:rsidRPr="00D758DF">
        <w:rPr>
          <w:bCs/>
          <w:szCs w:val="18"/>
          <w:lang w:val="fr-FR"/>
        </w:rPr>
        <w:t>Il/elle déclare:</w:t>
      </w:r>
    </w:p>
    <w:p w14:paraId="01B018D5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l’accident a produit les lésions suivantes </w:t>
      </w:r>
      <w:r w:rsidRPr="00D758DF">
        <w:rPr>
          <w:i/>
          <w:color w:val="808080" w:themeColor="background1" w:themeShade="80"/>
          <w:sz w:val="16"/>
          <w:lang w:val="fr-FR"/>
        </w:rPr>
        <w:t>indiquer le genre et la nature des lésions et les parties du corps atteintes (fractures du bras, contusion à la tête, aux doigts, lésions internes, asphyxie, etc.)</w:t>
      </w:r>
    </w:p>
    <w:p w14:paraId="5BB55042" w14:textId="77777777" w:rsidR="00D758DF" w:rsidRPr="00D758DF" w:rsidRDefault="003C724E" w:rsidP="00D758DF">
      <w:pPr>
        <w:tabs>
          <w:tab w:val="left" w:pos="3119"/>
          <w:tab w:val="left" w:pos="4820"/>
        </w:tabs>
        <w:spacing w:before="120" w:after="120" w:line="480" w:lineRule="auto"/>
        <w:ind w:left="284"/>
        <w:rPr>
          <w:b/>
          <w:lang w:val="fr-FR"/>
        </w:rPr>
      </w:pPr>
      <w:sdt>
        <w:sdtPr>
          <w:rPr>
            <w:b/>
            <w:lang w:val="fr-FR"/>
          </w:rPr>
          <w:id w:val="6024204"/>
          <w:placeholder>
            <w:docPart w:val="1FB770E3F09A40BEA3AA60C4DE2B5B39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55D4EC9D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ces lésions ont eu (auront) pour conséquences </w:t>
      </w:r>
      <w:r w:rsidRPr="00D758DF">
        <w:rPr>
          <w:i/>
          <w:color w:val="808080" w:themeColor="background1" w:themeShade="80"/>
          <w:sz w:val="16"/>
          <w:lang w:val="fr-FR"/>
        </w:rPr>
        <w:t>indiquer les suites certaines ou présumées des lésions constatées: mort, incapacité permanente totale ou partielle, incapacité temporaire totale ou partielle en mentionnant la durée présumée de cette incapacité temporaire</w:t>
      </w:r>
    </w:p>
    <w:bookmarkStart w:id="0" w:name="_Hlk62119308"/>
    <w:p w14:paraId="64861E72" w14:textId="77777777" w:rsidR="00D758DF" w:rsidRPr="00D758DF" w:rsidRDefault="003C724E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-49163971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décès</w:t>
      </w:r>
    </w:p>
    <w:p w14:paraId="084AEC56" w14:textId="77777777" w:rsidR="00D758DF" w:rsidRPr="00D758DF" w:rsidRDefault="003C724E" w:rsidP="00D758DF">
      <w:pPr>
        <w:spacing w:after="60" w:line="240" w:lineRule="exact"/>
        <w:ind w:left="142" w:firstLine="142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40156569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incapacité permanente totale ou partielle</w:t>
      </w:r>
    </w:p>
    <w:p w14:paraId="3D594874" w14:textId="77777777" w:rsidR="00D758DF" w:rsidRPr="00D758DF" w:rsidRDefault="003C724E" w:rsidP="00D758DF">
      <w:pPr>
        <w:spacing w:after="120" w:line="240" w:lineRule="exact"/>
        <w:ind w:left="142" w:firstLine="142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-92873443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incapacité temporaire totale ou partielle</w:t>
      </w:r>
    </w:p>
    <w:bookmarkEnd w:id="0"/>
    <w:p w14:paraId="253D603C" w14:textId="77777777" w:rsidR="00D758DF" w:rsidRPr="00D758DF" w:rsidRDefault="00D758DF" w:rsidP="00D758DF">
      <w:pPr>
        <w:spacing w:after="240" w:line="240" w:lineRule="exact"/>
        <w:ind w:left="284"/>
        <w:rPr>
          <w:lang w:val="fr-FR"/>
        </w:rPr>
      </w:pPr>
      <w:r w:rsidRPr="00D758DF">
        <w:rPr>
          <w:lang w:val="fr-FR"/>
        </w:rPr>
        <w:t xml:space="preserve">durée présumée de l’incapacité temporaire totale ou partielle </w:t>
      </w:r>
      <w:sdt>
        <w:sdtPr>
          <w:rPr>
            <w:rFonts w:eastAsia="Times New Roman"/>
            <w:b/>
            <w:lang w:val="fr-FR"/>
          </w:rPr>
          <w:id w:val="-795212917"/>
          <w:placeholder>
            <w:docPart w:val="9D5BF40470424BE280581F4CEB5D1EE5"/>
          </w:placeholder>
          <w:showingPlcHdr/>
          <w:text/>
        </w:sdtPr>
        <w:sdtEndPr>
          <w:rPr>
            <w:color w:val="003366"/>
          </w:rPr>
        </w:sdtEndPr>
        <w:sdtContent>
          <w:r w:rsidRPr="00D758DF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______________________________________________________</w:t>
          </w:r>
        </w:sdtContent>
      </w:sdt>
    </w:p>
    <w:p w14:paraId="3EA1AC52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l'incapacité a commencé (commencera) le </w:t>
      </w:r>
      <w:r w:rsidRPr="00D758DF">
        <w:rPr>
          <w:i/>
          <w:color w:val="808080" w:themeColor="background1" w:themeShade="80"/>
          <w:sz w:val="16"/>
          <w:lang w:val="fr-FR"/>
        </w:rPr>
        <w:t>le médecin a mission de constater si l'incapacité résulte normalement des lésions même, sans tenir compte de toutes autres circonstances</w:t>
      </w:r>
    </w:p>
    <w:p w14:paraId="5B5CAD6A" w14:textId="77777777" w:rsidR="00D758DF" w:rsidRPr="00D758DF" w:rsidRDefault="003C724E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27468127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la victime est en incapacité </w:t>
      </w:r>
      <w:r w:rsidR="00D758DF" w:rsidRPr="00D758DF">
        <w:rPr>
          <w:b/>
          <w:bCs/>
          <w:lang w:val="fr-FR"/>
        </w:rPr>
        <w:t>totale</w:t>
      </w:r>
      <w:r w:rsidR="00D758DF" w:rsidRPr="00D758DF">
        <w:rPr>
          <w:lang w:val="fr-FR"/>
        </w:rPr>
        <w:t xml:space="preserve"> de travail du </w:t>
      </w:r>
      <w:sdt>
        <w:sdtPr>
          <w:rPr>
            <w:b/>
            <w:szCs w:val="18"/>
            <w:lang w:val="fr-FR"/>
          </w:rPr>
          <w:id w:val="-1205940694"/>
          <w:placeholder>
            <w:docPart w:val="C0AAF9800EBF42AAA0C57725AE4D2743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="00D758DF"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="00D758DF" w:rsidRPr="00D758DF">
        <w:rPr>
          <w:bCs/>
          <w:szCs w:val="18"/>
          <w:lang w:val="fr-FR"/>
        </w:rPr>
        <w:t xml:space="preserve"> au </w:t>
      </w:r>
      <w:sdt>
        <w:sdtPr>
          <w:rPr>
            <w:b/>
            <w:szCs w:val="18"/>
            <w:lang w:val="fr-FR"/>
          </w:rPr>
          <w:id w:val="1068687020"/>
          <w:placeholder>
            <w:docPart w:val="8E5F7F5CED28454693FCB5C3178FD8B7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="00D758DF"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</w:p>
    <w:p w14:paraId="0D759D5E" w14:textId="77777777" w:rsidR="00D758DF" w:rsidRPr="00D758DF" w:rsidRDefault="003C724E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4722611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la victime peut continuer à exercer sa fonction </w:t>
      </w:r>
      <w:r w:rsidR="00D758DF" w:rsidRPr="00D758DF">
        <w:rPr>
          <w:b/>
          <w:bCs/>
          <w:lang w:val="fr-FR"/>
        </w:rPr>
        <w:t>actuelle</w:t>
      </w:r>
    </w:p>
    <w:p w14:paraId="7422DB2A" w14:textId="7CA8122C" w:rsidR="00D758DF" w:rsidRPr="00D758DF" w:rsidRDefault="00D96D59" w:rsidP="00D758DF">
      <w:pPr>
        <w:spacing w:after="120" w:line="240" w:lineRule="exact"/>
        <w:ind w:left="284"/>
        <w:rPr>
          <w:lang w:val="fr-FR"/>
        </w:rPr>
      </w:pPr>
      <w:r w:rsidRPr="00F63F5A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56CE2E2D" wp14:editId="75793C42">
                <wp:simplePos x="0" y="0"/>
                <wp:positionH relativeFrom="page">
                  <wp:posOffset>720090</wp:posOffset>
                </wp:positionH>
                <wp:positionV relativeFrom="page">
                  <wp:posOffset>8598535</wp:posOffset>
                </wp:positionV>
                <wp:extent cx="2962275" cy="805180"/>
                <wp:effectExtent l="0" t="0" r="28575" b="13970"/>
                <wp:wrapNone/>
                <wp:docPr id="4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051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7239">
                          <a:solidFill>
                            <a:srgbClr val="969696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83718C" w14:textId="77777777" w:rsidR="00D96D59" w:rsidRPr="004A21DF" w:rsidRDefault="00D96D59" w:rsidP="00D96D59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2E2D" id="_x0000_s1027" type="#_x0000_t176" style="position:absolute;left:0;text-align:left;margin-left:56.7pt;margin-top:677.05pt;width:233.25pt;height:63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" strokecolor="#969696" strokeweight=".57pt">
                <v:stroke joinstyle="round"/>
                <v:textbox>
                  <w:txbxContent>
                    <w:p w14:paraId="7B83718C" w14:textId="77777777" w:rsidR="00D96D59" w:rsidRPr="004A21DF" w:rsidRDefault="00D96D59" w:rsidP="00D96D59">
                      <w:pPr>
                        <w:tabs>
                          <w:tab w:val="left" w:pos="567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sdt>
        <w:sdtPr>
          <w:rPr>
            <w:color w:val="00AEEF"/>
            <w:sz w:val="20"/>
            <w:lang w:val="fr-FR"/>
          </w:rPr>
          <w:id w:val="153207412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travail adapté est </w:t>
      </w:r>
      <w:r w:rsidR="00D758DF" w:rsidRPr="00D758DF">
        <w:rPr>
          <w:b/>
          <w:bCs/>
          <w:lang w:val="fr-FR"/>
        </w:rPr>
        <w:t>possible</w:t>
      </w:r>
      <w:r w:rsidR="00D758DF" w:rsidRPr="00D758DF">
        <w:rPr>
          <w:lang w:val="fr-FR"/>
        </w:rPr>
        <w:t xml:space="preserve"> </w:t>
      </w:r>
      <w:r w:rsidR="00D758DF" w:rsidRPr="00D758DF">
        <w:rPr>
          <w:lang w:val="fr-FR"/>
        </w:rPr>
        <w:sym w:font="Symbol" w:char="F02D"/>
      </w:r>
      <w:r w:rsidR="00D758DF" w:rsidRPr="00D758DF">
        <w:rPr>
          <w:lang w:val="fr-FR"/>
        </w:rPr>
        <w:t xml:space="preserve"> limitations de la victime:</w:t>
      </w:r>
    </w:p>
    <w:p w14:paraId="783EC70D" w14:textId="77777777" w:rsidR="00D758DF" w:rsidRPr="00D758DF" w:rsidRDefault="003C724E" w:rsidP="00D758DF">
      <w:pPr>
        <w:spacing w:after="120" w:line="480" w:lineRule="auto"/>
        <w:ind w:left="284"/>
        <w:rPr>
          <w:b/>
          <w:lang w:val="fr-FR"/>
        </w:rPr>
      </w:pPr>
      <w:sdt>
        <w:sdtPr>
          <w:rPr>
            <w:b/>
            <w:lang w:val="fr-FR"/>
          </w:rPr>
          <w:id w:val="807519238"/>
          <w:placeholder>
            <w:docPart w:val="042AFBE4148D435AA8E5AF95198BE9F3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B673409" w14:textId="77777777" w:rsidR="00D758DF" w:rsidRPr="00D758DF" w:rsidRDefault="00D758DF" w:rsidP="00D758DF">
      <w:pPr>
        <w:numPr>
          <w:ilvl w:val="0"/>
          <w:numId w:val="31"/>
        </w:numPr>
        <w:spacing w:after="120" w:line="240" w:lineRule="exact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le blessé est soigné </w:t>
      </w:r>
      <w:r w:rsidRPr="00D758DF">
        <w:rPr>
          <w:i/>
          <w:color w:val="808080" w:themeColor="background1" w:themeShade="80"/>
          <w:sz w:val="16"/>
          <w:lang w:val="fr-FR"/>
        </w:rPr>
        <w:t>indiquer le lieu où la victime est soignée</w:t>
      </w:r>
    </w:p>
    <w:p w14:paraId="61440FEA" w14:textId="77777777" w:rsidR="00D758DF" w:rsidRPr="00D758DF" w:rsidRDefault="003C724E" w:rsidP="00D758DF">
      <w:pPr>
        <w:spacing w:after="120" w:line="240" w:lineRule="auto"/>
        <w:ind w:left="284"/>
        <w:rPr>
          <w:lang w:val="fr-FR"/>
        </w:rPr>
      </w:pPr>
      <w:sdt>
        <w:sdtPr>
          <w:rPr>
            <w:b/>
            <w:lang w:val="fr-FR"/>
          </w:rPr>
          <w:id w:val="-81076303"/>
          <w:placeholder>
            <w:docPart w:val="8652BB26DAD94F76A1B385003A32C886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</w:t>
          </w:r>
        </w:sdtContent>
      </w:sdt>
    </w:p>
    <w:tbl>
      <w:tblPr>
        <w:tblStyle w:val="Tabelraster4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766"/>
        <w:gridCol w:w="1912"/>
        <w:gridCol w:w="427"/>
        <w:gridCol w:w="3790"/>
        <w:gridCol w:w="35"/>
        <w:gridCol w:w="114"/>
      </w:tblGrid>
      <w:tr w:rsidR="00D758DF" w:rsidRPr="00D758DF" w14:paraId="68D6A85A" w14:textId="77777777" w:rsidTr="0087193A">
        <w:trPr>
          <w:gridAfter w:val="2"/>
          <w:wAfter w:w="149" w:type="dxa"/>
        </w:trPr>
        <w:tc>
          <w:tcPr>
            <w:tcW w:w="9460" w:type="dxa"/>
            <w:gridSpan w:val="5"/>
          </w:tcPr>
          <w:p w14:paraId="0B236B43" w14:textId="7A74AD19" w:rsidR="00D758DF" w:rsidRPr="00B952C7" w:rsidRDefault="00B952C7" w:rsidP="00D758DF">
            <w:pPr>
              <w:keepNext/>
              <w:spacing w:before="120" w:after="120" w:line="240" w:lineRule="exact"/>
              <w:ind w:left="-111"/>
              <w:rPr>
                <w:b/>
                <w:caps/>
                <w:color w:val="00A0E0"/>
                <w:sz w:val="22"/>
                <w:lang w:val="fr-FR"/>
              </w:rPr>
            </w:pPr>
            <w:r w:rsidRPr="00B952C7">
              <w:rPr>
                <w:b/>
                <w:color w:val="00A0E0"/>
                <w:sz w:val="22"/>
                <w:lang w:val="fr-FR"/>
              </w:rPr>
              <w:t>Signature</w:t>
            </w:r>
          </w:p>
        </w:tc>
      </w:tr>
      <w:tr w:rsidR="00D758DF" w:rsidRPr="00D758DF" w14:paraId="3BC6DE16" w14:textId="77777777" w:rsidTr="0087193A">
        <w:tc>
          <w:tcPr>
            <w:tcW w:w="565" w:type="dxa"/>
          </w:tcPr>
          <w:p w14:paraId="0E057BAF" w14:textId="77777777" w:rsidR="00D758DF" w:rsidRPr="00D758DF" w:rsidRDefault="00D758DF" w:rsidP="00D758DF">
            <w:pPr>
              <w:tabs>
                <w:tab w:val="left" w:pos="454"/>
              </w:tabs>
              <w:spacing w:after="120"/>
              <w:ind w:left="-113"/>
              <w:rPr>
                <w:lang w:val="fr-FR"/>
              </w:rPr>
            </w:pPr>
            <w:r w:rsidRPr="00D758DF">
              <w:rPr>
                <w:lang w:val="fr-FR"/>
              </w:rPr>
              <w:t>fait à</w:t>
            </w:r>
          </w:p>
        </w:tc>
        <w:tc>
          <w:tcPr>
            <w:tcW w:w="4678" w:type="dxa"/>
            <w:gridSpan w:val="2"/>
          </w:tcPr>
          <w:p w14:paraId="0366AD23" w14:textId="77777777" w:rsidR="00D758DF" w:rsidRPr="00D758DF" w:rsidRDefault="003C724E" w:rsidP="00D758DF">
            <w:pPr>
              <w:tabs>
                <w:tab w:val="left" w:pos="454"/>
              </w:tabs>
              <w:spacing w:after="120"/>
              <w:ind w:left="-113" w:right="-113"/>
              <w:rPr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832068563"/>
                <w:placeholder>
                  <w:docPart w:val="4F5FB491713B41A0828FF357FB4CD0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___________________________________________</w:t>
                </w:r>
              </w:sdtContent>
            </w:sdt>
          </w:p>
        </w:tc>
        <w:tc>
          <w:tcPr>
            <w:tcW w:w="427" w:type="dxa"/>
          </w:tcPr>
          <w:p w14:paraId="150CD2E9" w14:textId="77777777" w:rsidR="00D758DF" w:rsidRPr="00D758DF" w:rsidRDefault="00D758DF" w:rsidP="00D758DF">
            <w:pPr>
              <w:spacing w:after="120"/>
              <w:ind w:left="40" w:right="-105"/>
              <w:rPr>
                <w:lang w:val="fr-FR"/>
              </w:rPr>
            </w:pPr>
            <w:r w:rsidRPr="00D758DF">
              <w:rPr>
                <w:lang w:val="fr-FR"/>
              </w:rPr>
              <w:t>le</w:t>
            </w:r>
          </w:p>
        </w:tc>
        <w:tc>
          <w:tcPr>
            <w:tcW w:w="3939" w:type="dxa"/>
            <w:gridSpan w:val="3"/>
          </w:tcPr>
          <w:p w14:paraId="2803FB27" w14:textId="77777777" w:rsidR="00D758DF" w:rsidRPr="00D758DF" w:rsidRDefault="003C724E" w:rsidP="00D758DF">
            <w:pPr>
              <w:tabs>
                <w:tab w:val="left" w:pos="749"/>
              </w:tabs>
              <w:spacing w:after="120"/>
              <w:ind w:left="-111"/>
              <w:rPr>
                <w:lang w:val="fr-FR"/>
              </w:rPr>
            </w:pPr>
            <w:sdt>
              <w:sdtPr>
                <w:rPr>
                  <w:rFonts w:cs="Arial"/>
                  <w:b/>
                  <w:lang w:val="fr-FR"/>
                </w:rPr>
                <w:id w:val="-83687061"/>
                <w:placeholder>
                  <w:docPart w:val="5FD5ADEE533E4663ABC980B9C5268082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b w:val="0"/>
                  <w:bCs/>
                </w:rPr>
              </w:sdtEndPr>
              <w:sdtContent>
                <w:r w:rsidR="00D758DF" w:rsidRPr="00D758DF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D758DF" w:rsidRPr="00D758DF" w14:paraId="40F8FFF1" w14:textId="77777777" w:rsidTr="0087193A">
        <w:trPr>
          <w:gridAfter w:val="1"/>
          <w:wAfter w:w="114" w:type="dxa"/>
        </w:trPr>
        <w:tc>
          <w:tcPr>
            <w:tcW w:w="3331" w:type="dxa"/>
            <w:gridSpan w:val="2"/>
          </w:tcPr>
          <w:p w14:paraId="5742C071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ind w:right="-1196"/>
              <w:jc w:val="both"/>
              <w:rPr>
                <w:rFonts w:cs="Arial"/>
                <w:lang w:val="fr-FR"/>
              </w:rPr>
            </w:pPr>
            <w:r w:rsidRPr="00D758DF">
              <w:rPr>
                <w:rFonts w:cs="Arial"/>
                <w:b/>
                <w:bCs/>
                <w:lang w:val="fr-FR"/>
              </w:rPr>
              <w:t>signature du médecin</w:t>
            </w:r>
          </w:p>
        </w:tc>
        <w:tc>
          <w:tcPr>
            <w:tcW w:w="1912" w:type="dxa"/>
          </w:tcPr>
          <w:p w14:paraId="36DD8FB6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fr-FR"/>
              </w:rPr>
            </w:pPr>
          </w:p>
        </w:tc>
        <w:tc>
          <w:tcPr>
            <w:tcW w:w="4252" w:type="dxa"/>
            <w:gridSpan w:val="3"/>
          </w:tcPr>
          <w:p w14:paraId="6CDEF8BB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spacing w:before="120"/>
              <w:ind w:left="40"/>
              <w:jc w:val="both"/>
              <w:rPr>
                <w:rFonts w:cs="Arial"/>
                <w:lang w:val="fr-FR"/>
              </w:rPr>
            </w:pPr>
          </w:p>
        </w:tc>
      </w:tr>
    </w:tbl>
    <w:p w14:paraId="76E98F49" w14:textId="7B8657F0" w:rsidR="00D758DF" w:rsidRPr="00D758DF" w:rsidRDefault="00D758DF" w:rsidP="00D758DF">
      <w:pPr>
        <w:tabs>
          <w:tab w:val="left" w:pos="765"/>
        </w:tabs>
        <w:rPr>
          <w:lang w:val="fr-FR"/>
        </w:rPr>
      </w:pPr>
    </w:p>
    <w:sectPr w:rsidR="00D758DF" w:rsidRPr="00D758DF" w:rsidSect="00E444AB">
      <w:footerReference w:type="default" r:id="rId11"/>
      <w:headerReference w:type="first" r:id="rId12"/>
      <w:footerReference w:type="first" r:id="rId13"/>
      <w:type w:val="continuous"/>
      <w:pgSz w:w="11906" w:h="16838" w:code="9"/>
      <w:pgMar w:top="2665" w:right="851" w:bottom="204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943AC" w14:textId="77777777" w:rsidR="003C724E" w:rsidRDefault="003C724E" w:rsidP="00250C27">
      <w:r>
        <w:separator/>
      </w:r>
    </w:p>
  </w:endnote>
  <w:endnote w:type="continuationSeparator" w:id="0">
    <w:p w14:paraId="193D252D" w14:textId="77777777" w:rsidR="003C724E" w:rsidRDefault="003C724E" w:rsidP="0025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12AF8" w:rsidRPr="00D758DF" w14:paraId="4F4C6800" w14:textId="2CE46236" w:rsidTr="00DF124C">
      <w:trPr>
        <w:trHeight w:val="20"/>
      </w:trPr>
      <w:tc>
        <w:tcPr>
          <w:tcW w:w="11625" w:type="dxa"/>
        </w:tcPr>
        <w:p w14:paraId="32024D8E" w14:textId="1A541D6E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  <w:bookmarkStart w:id="1" w:name="_Hlk34655336"/>
          <w:bookmarkStart w:id="2" w:name="_Hlk34897864"/>
          <w:bookmarkEnd w:id="1"/>
        </w:p>
        <w:p w14:paraId="1D6613FC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70196464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92D32DD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20B03CD" w14:textId="555B4059" w:rsidR="00BD38D2" w:rsidRPr="00AE4DEC" w:rsidRDefault="003C724E" w:rsidP="001F1694">
          <w:pPr>
            <w:tabs>
              <w:tab w:val="left" w:pos="9393"/>
              <w:tab w:val="right" w:pos="10948"/>
            </w:tabs>
            <w:autoSpaceDE w:val="0"/>
            <w:autoSpaceDN w:val="0"/>
            <w:adjustRightInd w:val="0"/>
            <w:spacing w:line="240" w:lineRule="auto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sdt>
            <w:sdtPr>
              <w:rPr>
                <w:rFonts w:eastAsia="Calibri" w:cs="Arial"/>
                <w:b/>
                <w:bCs/>
                <w:color w:val="00AEEF"/>
                <w:sz w:val="16"/>
                <w:szCs w:val="16"/>
                <w:lang w:val="fr-FR"/>
              </w:rPr>
              <w:alias w:val="Titel"/>
              <w:id w:val="1815833411"/>
              <w:placeholder>
                <w:docPart w:val="F3D83645513242E5A66808F33606804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A2546">
                <w:rPr>
                  <w:rFonts w:eastAsia="Calibri" w:cs="Arial"/>
                  <w:b/>
                  <w:bCs/>
                  <w:color w:val="00AEEF"/>
                  <w:sz w:val="16"/>
                  <w:szCs w:val="16"/>
                  <w:lang w:val="fr-FR"/>
                </w:rPr>
                <w:t>AA0625_3003_FR</w:t>
              </w:r>
            </w:sdtContent>
          </w:sdt>
          <w:r w:rsidR="00E12AF8" w:rsidRPr="00AE4DEC">
            <w:rPr>
              <w:rFonts w:eastAsia="Calibri" w:cs="Arial"/>
              <w:color w:val="00AEEF"/>
              <w:sz w:val="14"/>
              <w:szCs w:val="14"/>
              <w:lang w:val="fr-FR"/>
            </w:rPr>
            <w:tab/>
          </w:r>
          <w:r w:rsidR="00E12AF8"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PAGE </w:instrTex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6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/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NUMPAGES </w:instrTex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7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</w:p>
        <w:p w14:paraId="376C42D3" w14:textId="470BC82A" w:rsidR="00E12AF8" w:rsidRPr="00D758DF" w:rsidRDefault="00E12AF8" w:rsidP="00B72A55">
          <w:pPr>
            <w:tabs>
              <w:tab w:val="left" w:pos="3336"/>
              <w:tab w:val="right" w:pos="10948"/>
            </w:tabs>
            <w:autoSpaceDE w:val="0"/>
            <w:autoSpaceDN w:val="0"/>
            <w:adjustRightInd w:val="0"/>
            <w:spacing w:line="240" w:lineRule="auto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E444AB"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Subject"/>
              <w:tag w:val=""/>
              <w:id w:val="98567551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AA0625</w:t>
              </w:r>
            </w:sdtContent>
          </w:sdt>
          <w:r w:rsidRPr="00D758DF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Trefwoorden"/>
              <w:tag w:val=""/>
              <w:id w:val="-916859500"/>
              <w:placeholder>
                <w:docPart w:val="62E1B25117A943ADAC3FF5C7F350B66B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V08-2021</w:t>
              </w:r>
            </w:sdtContent>
          </w:sdt>
          <w:r w:rsidRPr="00D758DF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Categorie"/>
              <w:tag w:val=""/>
              <w:id w:val="-90861853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Pr="00D758DF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-/-</w:t>
              </w:r>
            </w:sdtContent>
          </w:sdt>
        </w:p>
      </w:tc>
    </w:tr>
    <w:bookmarkEnd w:id="2"/>
  </w:tbl>
  <w:p w14:paraId="18B23E83" w14:textId="70004711" w:rsidR="00E12AF8" w:rsidRPr="00D758DF" w:rsidRDefault="00E12AF8" w:rsidP="001673FB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993" w:type="dxa"/>
      <w:shd w:val="clear" w:color="auto" w:fill="F2FAFD"/>
      <w:tblLook w:val="04A0" w:firstRow="1" w:lastRow="0" w:firstColumn="1" w:lastColumn="0" w:noHBand="0" w:noVBand="1"/>
    </w:tblPr>
    <w:tblGrid>
      <w:gridCol w:w="11625"/>
    </w:tblGrid>
    <w:tr w:rsidR="00E12AF8" w:rsidRPr="00B952C7" w14:paraId="5F1338FA" w14:textId="77777777" w:rsidTr="00B952C7">
      <w:trPr>
        <w:trHeight w:val="20"/>
      </w:trPr>
      <w:tc>
        <w:tcPr>
          <w:tcW w:w="11625" w:type="dxa"/>
          <w:shd w:val="clear" w:color="auto" w:fill="F2FAFD"/>
        </w:tcPr>
        <w:p w14:paraId="16427AB8" w14:textId="0E13FE58" w:rsidR="00E12AF8" w:rsidRPr="00B952C7" w:rsidRDefault="00E12AF8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4"/>
              <w:lang w:val="fr-FR"/>
            </w:rPr>
          </w:pPr>
          <w:bookmarkStart w:id="5" w:name="_Hlk34896801"/>
        </w:p>
        <w:p w14:paraId="13688C5A" w14:textId="01711B9B" w:rsidR="00E12AF8" w:rsidRPr="00B952C7" w:rsidRDefault="00E12AF8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4"/>
              <w:lang w:val="fr-FR"/>
            </w:rPr>
          </w:pPr>
        </w:p>
        <w:p w14:paraId="6B3CB178" w14:textId="77777777" w:rsidR="00F02ED3" w:rsidRPr="00B952C7" w:rsidRDefault="00F02ED3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4"/>
              <w:lang w:val="fr-FR"/>
            </w:rPr>
          </w:pPr>
        </w:p>
        <w:p w14:paraId="474D26A6" w14:textId="22F93FD2" w:rsidR="00BB6D7F" w:rsidRPr="00B952C7" w:rsidRDefault="00DE0ACD" w:rsidP="00BB6D7F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2"/>
              <w:lang w:val="fr-FR"/>
            </w:rPr>
          </w:pPr>
          <w:r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CBC Assurances, dénomination commerciale de KBC Assurances SA – Professor Roger Van Overstraetenplein 2 – 3000 Leuven – Belgique</w:t>
          </w:r>
        </w:p>
        <w:p w14:paraId="4D37DC93" w14:textId="2DAA4D59" w:rsidR="00BB6D7F" w:rsidRPr="00B952C7" w:rsidRDefault="00AE4DEC" w:rsidP="008A6E41">
          <w:pPr>
            <w:tabs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2"/>
              <w:lang w:val="fr-FR"/>
            </w:rPr>
          </w:pPr>
          <w:r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TVA BE 0403.552.563 – RPM Leuven</w:t>
          </w:r>
        </w:p>
        <w:p w14:paraId="1E292E36" w14:textId="5ACE4B7F" w:rsidR="008B72C1" w:rsidRPr="00B952C7" w:rsidRDefault="00DE0ACD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2"/>
              <w:lang w:val="fr-FR"/>
            </w:rPr>
          </w:pPr>
          <w:r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Entreprise agréée pour toutes les branches sous le code 0014 (A.R. 4 juillet 1979, M.B. 14 juillet 1979) par la Banque Nationale de Belgique (BNB),</w:t>
          </w:r>
        </w:p>
        <w:p w14:paraId="27BCD4FD" w14:textId="6198A0DA" w:rsidR="008B72C1" w:rsidRPr="00B952C7" w:rsidRDefault="007F676A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2"/>
              <w:lang w:val="fr-FR"/>
            </w:rPr>
          </w:pPr>
          <w:r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Boulevard de Berlaimont 14, 1000 Bruxelles, Belgique</w:t>
          </w:r>
          <w:r w:rsidR="008B72C1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.</w:t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ab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ab/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begin"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instrText xml:space="preserve"> PAGE </w:instrText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separate"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1</w:t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end"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/</w:t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begin"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instrText xml:space="preserve"> NUMPAGES </w:instrText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separate"/>
          </w:r>
          <w:r w:rsidR="003D2A83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1</w:t>
          </w:r>
          <w:r w:rsidR="003D2A83" w:rsidRPr="00B952C7">
            <w:rPr>
              <w:rFonts w:eastAsia="Calibri" w:cs="Arial"/>
              <w:color w:val="000000"/>
              <w:sz w:val="12"/>
              <w:szCs w:val="12"/>
            </w:rPr>
            <w:fldChar w:fldCharType="end"/>
          </w:r>
        </w:p>
        <w:p w14:paraId="70A493DA" w14:textId="093AF997" w:rsidR="00E12AF8" w:rsidRPr="00B952C7" w:rsidRDefault="007F676A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000000"/>
              <w:sz w:val="12"/>
              <w:szCs w:val="12"/>
              <w:lang w:val="fr-FR"/>
            </w:rPr>
          </w:pPr>
          <w:r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>Société du groupe KBC</w:t>
          </w:r>
          <w:r w:rsidR="00E12AF8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ab/>
          </w:r>
          <w:r w:rsidR="00E12AF8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ab/>
          </w:r>
          <w:sdt>
            <w:sdtPr>
              <w:rPr>
                <w:rFonts w:eastAsia="Calibri" w:cs="Arial"/>
                <w:color w:val="000000"/>
                <w:sz w:val="12"/>
                <w:szCs w:val="12"/>
                <w:lang w:val="fr-FR"/>
              </w:rPr>
              <w:alias w:val="Subject"/>
              <w:tag w:val=""/>
              <w:id w:val="799193223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02ED3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AA</w:t>
              </w:r>
              <w:r w:rsidR="00D314B4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0625</w:t>
              </w:r>
            </w:sdtContent>
          </w:sdt>
          <w:r w:rsidR="00E12AF8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000000"/>
                <w:sz w:val="12"/>
                <w:szCs w:val="12"/>
                <w:lang w:val="fr-FR"/>
              </w:rPr>
              <w:alias w:val="Trefwoorden"/>
              <w:tag w:val=""/>
              <w:id w:val="-2101167367"/>
              <w:placeholder>
                <w:docPart w:val="6BABDD4A15524148A91A7B58F8AD5345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F02ED3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V</w:t>
              </w:r>
              <w:r w:rsidR="00D314B4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08</w:t>
              </w:r>
              <w:r w:rsidR="00F02ED3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-2021</w:t>
              </w:r>
            </w:sdtContent>
          </w:sdt>
          <w:r w:rsidR="00E12AF8" w:rsidRPr="00B952C7">
            <w:rPr>
              <w:rFonts w:eastAsia="Calibri" w:cs="Arial"/>
              <w:color w:val="00000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000000"/>
                <w:sz w:val="12"/>
                <w:szCs w:val="12"/>
                <w:lang w:val="fr-FR"/>
              </w:rPr>
              <w:alias w:val="Categorie"/>
              <w:tag w:val=""/>
              <w:id w:val="104502144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E12AF8" w:rsidRPr="00B952C7">
                <w:rPr>
                  <w:rFonts w:eastAsia="Calibri" w:cs="Arial"/>
                  <w:color w:val="000000"/>
                  <w:sz w:val="12"/>
                  <w:szCs w:val="12"/>
                  <w:lang w:val="fr-FR"/>
                </w:rPr>
                <w:t>-/-</w:t>
              </w:r>
            </w:sdtContent>
          </w:sdt>
        </w:p>
        <w:p w14:paraId="74C906B5" w14:textId="18EDAB24" w:rsidR="00E12AF8" w:rsidRPr="00B952C7" w:rsidRDefault="00E12AF8" w:rsidP="00912B18">
          <w:pPr>
            <w:tabs>
              <w:tab w:val="right" w:pos="8968"/>
            </w:tabs>
            <w:spacing w:before="200" w:line="140" w:lineRule="exact"/>
            <w:ind w:right="1338"/>
            <w:rPr>
              <w:rFonts w:eastAsia="Calibri" w:cs="Arial"/>
              <w:color w:val="000000"/>
              <w:sz w:val="12"/>
              <w:szCs w:val="12"/>
              <w:lang w:val="fr-FR"/>
            </w:rPr>
          </w:pPr>
        </w:p>
      </w:tc>
    </w:tr>
    <w:bookmarkEnd w:id="5"/>
  </w:tbl>
  <w:p w14:paraId="7D2DC880" w14:textId="77777777" w:rsidR="00E12AF8" w:rsidRPr="007F676A" w:rsidRDefault="00E12AF8" w:rsidP="009E6786">
    <w:pPr>
      <w:pStyle w:val="Pieddepage"/>
      <w:tabs>
        <w:tab w:val="clear" w:pos="9072"/>
      </w:tabs>
      <w:spacing w:line="240" w:lineRule="auto"/>
      <w:rPr>
        <w:sz w:val="8"/>
        <w:szCs w:val="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5A05" w14:textId="77777777" w:rsidR="003C724E" w:rsidRDefault="003C724E" w:rsidP="00250C27">
      <w:r>
        <w:separator/>
      </w:r>
    </w:p>
  </w:footnote>
  <w:footnote w:type="continuationSeparator" w:id="0">
    <w:p w14:paraId="0F38B4EA" w14:textId="77777777" w:rsidR="003C724E" w:rsidRDefault="003C724E" w:rsidP="0025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8269" w14:textId="77777777" w:rsidR="00D96D59" w:rsidRPr="00D96D59" w:rsidRDefault="00B92E44" w:rsidP="00B952C7">
    <w:pPr>
      <w:tabs>
        <w:tab w:val="left" w:pos="0"/>
        <w:tab w:val="left" w:pos="2352"/>
      </w:tabs>
      <w:spacing w:after="480" w:line="240" w:lineRule="auto"/>
      <w:jc w:val="right"/>
      <w:rPr>
        <w:rFonts w:ascii="Arial" w:hAnsi="Arial"/>
        <w:b/>
        <w:bCs/>
        <w:color w:val="003366"/>
        <w:sz w:val="28"/>
        <w:szCs w:val="28"/>
      </w:rPr>
    </w:pPr>
    <w:bookmarkStart w:id="3" w:name="_Hlk34291368"/>
    <w:bookmarkStart w:id="4" w:name="_Hlk38633936"/>
    <w:r w:rsidRPr="008534E6">
      <w:rPr>
        <w:noProof/>
        <w:lang w:eastAsia="nl-BE"/>
      </w:rPr>
      <w:drawing>
        <wp:inline distT="0" distB="0" distL="0" distR="0" wp14:anchorId="3D2C6EF5" wp14:editId="706C5845">
          <wp:extent cx="720000" cy="558620"/>
          <wp:effectExtent l="0" t="0" r="4445" b="0"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  <w:bookmarkEnd w:id="4"/>
  </w:p>
  <w:p w14:paraId="04CBE352" w14:textId="77777777" w:rsidR="00D96D59" w:rsidRPr="00B952C7" w:rsidRDefault="00D96D59" w:rsidP="00B952C7">
    <w:pPr>
      <w:spacing w:line="380" w:lineRule="exact"/>
      <w:ind w:right="91"/>
      <w:rPr>
        <w:rFonts w:ascii="Gilroy Bold" w:hAnsi="Gilroy Bold"/>
        <w:color w:val="00A0E0"/>
        <w:sz w:val="32"/>
        <w:szCs w:val="32"/>
        <w:lang w:val="fr-FR"/>
      </w:rPr>
    </w:pPr>
    <w:r w:rsidRPr="00B952C7">
      <w:rPr>
        <w:rFonts w:ascii="Gilroy Bold" w:hAnsi="Gilroy Bold"/>
        <w:color w:val="00A0E0"/>
        <w:sz w:val="32"/>
        <w:szCs w:val="32"/>
        <w:lang w:val="fr-FR"/>
      </w:rPr>
      <w:t>Certificat médical de premier constat</w:t>
    </w:r>
  </w:p>
  <w:p w14:paraId="1CDC66DB" w14:textId="77777777" w:rsidR="00D96D59" w:rsidRPr="00B952C7" w:rsidRDefault="00D96D59" w:rsidP="00B952C7">
    <w:pPr>
      <w:spacing w:after="120" w:line="380" w:lineRule="exact"/>
      <w:ind w:right="91"/>
      <w:rPr>
        <w:rFonts w:ascii="Gilroy Bold" w:hAnsi="Gilroy Bold"/>
        <w:bCs/>
        <w:color w:val="00A0E0"/>
        <w:sz w:val="28"/>
        <w:szCs w:val="24"/>
        <w:lang w:val="fr-FR"/>
      </w:rPr>
    </w:pPr>
    <w:r w:rsidRPr="00B952C7">
      <w:rPr>
        <w:rFonts w:ascii="Gilroy Bold" w:hAnsi="Gilroy Bold"/>
        <w:bCs/>
        <w:color w:val="00A0E0"/>
        <w:sz w:val="28"/>
        <w:szCs w:val="24"/>
        <w:lang w:val="fr-FR"/>
      </w:rPr>
      <w:t>Loi du 10 avril 1971 sur les accidents du travail - AR du 28 décembre 1971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27.75pt;visibility:visible;mso-wrap-style:square" o:bullet="t">
        <v:imagedata r:id="rId1" o:title=""/>
      </v:shape>
    </w:pict>
  </w:numPicBullet>
  <w:abstractNum w:abstractNumId="0" w15:restartNumberingAfterBreak="0">
    <w:nsid w:val="074D461B"/>
    <w:multiLevelType w:val="hybridMultilevel"/>
    <w:tmpl w:val="94A037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1F3B"/>
    <w:multiLevelType w:val="hybridMultilevel"/>
    <w:tmpl w:val="BDC0E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42843E0"/>
    <w:multiLevelType w:val="hybridMultilevel"/>
    <w:tmpl w:val="22BAC1C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A9A7FD2"/>
    <w:multiLevelType w:val="hybridMultilevel"/>
    <w:tmpl w:val="9348D282"/>
    <w:lvl w:ilvl="0" w:tplc="504835B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3EED"/>
    <w:multiLevelType w:val="multilevel"/>
    <w:tmpl w:val="87E4D010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Titre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Titre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Titre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Titre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A3525A"/>
    <w:multiLevelType w:val="hybridMultilevel"/>
    <w:tmpl w:val="221CEC30"/>
    <w:lvl w:ilvl="0" w:tplc="1F88F9CA">
      <w:start w:val="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F524F"/>
    <w:multiLevelType w:val="multilevel"/>
    <w:tmpl w:val="9AF66A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5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5056829"/>
    <w:multiLevelType w:val="hybridMultilevel"/>
    <w:tmpl w:val="37DED228"/>
    <w:lvl w:ilvl="0" w:tplc="E0467AE6">
      <w:start w:val="5"/>
      <w:numFmt w:val="bullet"/>
      <w:lvlText w:val="☐"/>
      <w:lvlJc w:val="left"/>
      <w:pPr>
        <w:ind w:left="256" w:hanging="360"/>
      </w:pPr>
      <w:rPr>
        <w:rFonts w:ascii="Frutiger LT Std 45 Light" w:eastAsia="MS Gothic" w:hAnsi="Frutiger LT Std 45 Light" w:cs="Times New Roman" w:hint="default"/>
        <w:b w:val="0"/>
        <w:color w:val="00AEEF"/>
        <w:sz w:val="20"/>
      </w:rPr>
    </w:lvl>
    <w:lvl w:ilvl="1" w:tplc="0813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18" w15:restartNumberingAfterBreak="0">
    <w:nsid w:val="56861E03"/>
    <w:multiLevelType w:val="hybridMultilevel"/>
    <w:tmpl w:val="500074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812D40"/>
    <w:multiLevelType w:val="hybridMultilevel"/>
    <w:tmpl w:val="6ED0A426"/>
    <w:lvl w:ilvl="0" w:tplc="08130019">
      <w:start w:val="1"/>
      <w:numFmt w:val="lowerLetter"/>
      <w:lvlText w:val="%1."/>
      <w:lvlJc w:val="left"/>
      <w:pPr>
        <w:ind w:left="1006" w:hanging="360"/>
      </w:pPr>
    </w:lvl>
    <w:lvl w:ilvl="1" w:tplc="08130019" w:tentative="1">
      <w:start w:val="1"/>
      <w:numFmt w:val="lowerLetter"/>
      <w:lvlText w:val="%2."/>
      <w:lvlJc w:val="left"/>
      <w:pPr>
        <w:ind w:left="1726" w:hanging="360"/>
      </w:pPr>
    </w:lvl>
    <w:lvl w:ilvl="2" w:tplc="0813001B" w:tentative="1">
      <w:start w:val="1"/>
      <w:numFmt w:val="lowerRoman"/>
      <w:lvlText w:val="%3."/>
      <w:lvlJc w:val="right"/>
      <w:pPr>
        <w:ind w:left="2446" w:hanging="180"/>
      </w:pPr>
    </w:lvl>
    <w:lvl w:ilvl="3" w:tplc="0813000F" w:tentative="1">
      <w:start w:val="1"/>
      <w:numFmt w:val="decimal"/>
      <w:lvlText w:val="%4."/>
      <w:lvlJc w:val="left"/>
      <w:pPr>
        <w:ind w:left="3166" w:hanging="360"/>
      </w:pPr>
    </w:lvl>
    <w:lvl w:ilvl="4" w:tplc="08130019" w:tentative="1">
      <w:start w:val="1"/>
      <w:numFmt w:val="lowerLetter"/>
      <w:lvlText w:val="%5."/>
      <w:lvlJc w:val="left"/>
      <w:pPr>
        <w:ind w:left="3886" w:hanging="360"/>
      </w:pPr>
    </w:lvl>
    <w:lvl w:ilvl="5" w:tplc="0813001B" w:tentative="1">
      <w:start w:val="1"/>
      <w:numFmt w:val="lowerRoman"/>
      <w:lvlText w:val="%6."/>
      <w:lvlJc w:val="right"/>
      <w:pPr>
        <w:ind w:left="4606" w:hanging="180"/>
      </w:pPr>
    </w:lvl>
    <w:lvl w:ilvl="6" w:tplc="0813000F" w:tentative="1">
      <w:start w:val="1"/>
      <w:numFmt w:val="decimal"/>
      <w:lvlText w:val="%7."/>
      <w:lvlJc w:val="left"/>
      <w:pPr>
        <w:ind w:left="5326" w:hanging="360"/>
      </w:pPr>
    </w:lvl>
    <w:lvl w:ilvl="7" w:tplc="08130019" w:tentative="1">
      <w:start w:val="1"/>
      <w:numFmt w:val="lowerLetter"/>
      <w:lvlText w:val="%8."/>
      <w:lvlJc w:val="left"/>
      <w:pPr>
        <w:ind w:left="6046" w:hanging="360"/>
      </w:pPr>
    </w:lvl>
    <w:lvl w:ilvl="8" w:tplc="08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1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6F105F8"/>
    <w:multiLevelType w:val="hybridMultilevel"/>
    <w:tmpl w:val="23223D0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E6031"/>
    <w:multiLevelType w:val="hybridMultilevel"/>
    <w:tmpl w:val="126636C8"/>
    <w:lvl w:ilvl="0" w:tplc="4C5E0512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F409F"/>
    <w:multiLevelType w:val="hybridMultilevel"/>
    <w:tmpl w:val="A55A1DCC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E0B54"/>
    <w:multiLevelType w:val="hybridMultilevel"/>
    <w:tmpl w:val="7DB06B7A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24509"/>
    <w:multiLevelType w:val="hybridMultilevel"/>
    <w:tmpl w:val="06C295FA"/>
    <w:lvl w:ilvl="0" w:tplc="52202BAA">
      <w:start w:val="1"/>
      <w:numFmt w:val="bullet"/>
      <w:lvlText w:val="•"/>
      <w:lvlJc w:val="left"/>
      <w:pPr>
        <w:ind w:left="615" w:hanging="360"/>
      </w:pPr>
      <w:rPr>
        <w:rFonts w:ascii="Frutiger LT Std 45 Light" w:hAnsi="Frutiger LT Std 45 Light" w:hint="default"/>
        <w:color w:val="A6A6A6" w:themeColor="background1" w:themeShade="A6"/>
        <w:sz w:val="18"/>
        <w:szCs w:val="18"/>
      </w:rPr>
    </w:lvl>
    <w:lvl w:ilvl="1" w:tplc="0813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 w16cid:durableId="1515727254">
    <w:abstractNumId w:val="24"/>
  </w:num>
  <w:num w:numId="2" w16cid:durableId="1770468272">
    <w:abstractNumId w:val="15"/>
  </w:num>
  <w:num w:numId="3" w16cid:durableId="2063941902">
    <w:abstractNumId w:val="8"/>
  </w:num>
  <w:num w:numId="4" w16cid:durableId="1040397861">
    <w:abstractNumId w:val="14"/>
  </w:num>
  <w:num w:numId="5" w16cid:durableId="2041782831">
    <w:abstractNumId w:val="5"/>
  </w:num>
  <w:num w:numId="6" w16cid:durableId="458037200">
    <w:abstractNumId w:val="21"/>
  </w:num>
  <w:num w:numId="7" w16cid:durableId="1020820442">
    <w:abstractNumId w:val="2"/>
  </w:num>
  <w:num w:numId="8" w16cid:durableId="1216699820">
    <w:abstractNumId w:val="22"/>
  </w:num>
  <w:num w:numId="9" w16cid:durableId="1659453800">
    <w:abstractNumId w:val="16"/>
  </w:num>
  <w:num w:numId="10" w16cid:durableId="1648319943">
    <w:abstractNumId w:val="3"/>
  </w:num>
  <w:num w:numId="11" w16cid:durableId="1752434622">
    <w:abstractNumId w:val="13"/>
  </w:num>
  <w:num w:numId="12" w16cid:durableId="157888242">
    <w:abstractNumId w:val="6"/>
  </w:num>
  <w:num w:numId="13" w16cid:durableId="1794906691">
    <w:abstractNumId w:val="19"/>
  </w:num>
  <w:num w:numId="14" w16cid:durableId="1513841682">
    <w:abstractNumId w:val="11"/>
  </w:num>
  <w:num w:numId="15" w16cid:durableId="1981643286">
    <w:abstractNumId w:val="12"/>
  </w:num>
  <w:num w:numId="16" w16cid:durableId="755715530">
    <w:abstractNumId w:val="24"/>
  </w:num>
  <w:num w:numId="17" w16cid:durableId="89200764">
    <w:abstractNumId w:val="15"/>
  </w:num>
  <w:num w:numId="18" w16cid:durableId="1429808254">
    <w:abstractNumId w:val="4"/>
  </w:num>
  <w:num w:numId="19" w16cid:durableId="1886982850">
    <w:abstractNumId w:val="0"/>
  </w:num>
  <w:num w:numId="20" w16cid:durableId="111940588">
    <w:abstractNumId w:val="17"/>
  </w:num>
  <w:num w:numId="21" w16cid:durableId="849830249">
    <w:abstractNumId w:val="7"/>
  </w:num>
  <w:num w:numId="22" w16cid:durableId="7950594">
    <w:abstractNumId w:val="26"/>
  </w:num>
  <w:num w:numId="23" w16cid:durableId="1962221632">
    <w:abstractNumId w:val="28"/>
  </w:num>
  <w:num w:numId="24" w16cid:durableId="788008744">
    <w:abstractNumId w:val="10"/>
  </w:num>
  <w:num w:numId="25" w16cid:durableId="1182283621">
    <w:abstractNumId w:val="27"/>
  </w:num>
  <w:num w:numId="26" w16cid:durableId="15692628">
    <w:abstractNumId w:val="23"/>
  </w:num>
  <w:num w:numId="27" w16cid:durableId="1247687563">
    <w:abstractNumId w:val="20"/>
  </w:num>
  <w:num w:numId="28" w16cid:durableId="1474524958">
    <w:abstractNumId w:val="25"/>
  </w:num>
  <w:num w:numId="29" w16cid:durableId="2130515367">
    <w:abstractNumId w:val="1"/>
  </w:num>
  <w:num w:numId="30" w16cid:durableId="9838197">
    <w:abstractNumId w:val="9"/>
  </w:num>
  <w:num w:numId="31" w16cid:durableId="67411160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q2JXSL7LVb5zXM+jqpync4OZ5z1uodL9+5K1ApP/nHH0SDP7RkFU/otSo5x4LSIFO2Qt2057TvGIfeJpXdSvsg==" w:salt="YQ5fN6EKXXM06VAjJUIcdQ==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0081A"/>
    <w:rsid w:val="00000F41"/>
    <w:rsid w:val="00003C3D"/>
    <w:rsid w:val="000042BA"/>
    <w:rsid w:val="00005120"/>
    <w:rsid w:val="00005ACE"/>
    <w:rsid w:val="000133A2"/>
    <w:rsid w:val="00015C40"/>
    <w:rsid w:val="00023562"/>
    <w:rsid w:val="000248B0"/>
    <w:rsid w:val="00033FC9"/>
    <w:rsid w:val="00040F82"/>
    <w:rsid w:val="00041319"/>
    <w:rsid w:val="00041CB3"/>
    <w:rsid w:val="00042310"/>
    <w:rsid w:val="00047001"/>
    <w:rsid w:val="00055419"/>
    <w:rsid w:val="000565CE"/>
    <w:rsid w:val="00057494"/>
    <w:rsid w:val="0005789D"/>
    <w:rsid w:val="00062600"/>
    <w:rsid w:val="000631E2"/>
    <w:rsid w:val="00064B21"/>
    <w:rsid w:val="00065CAB"/>
    <w:rsid w:val="000723E0"/>
    <w:rsid w:val="00072725"/>
    <w:rsid w:val="000750E2"/>
    <w:rsid w:val="00075406"/>
    <w:rsid w:val="00077248"/>
    <w:rsid w:val="00080974"/>
    <w:rsid w:val="0008727F"/>
    <w:rsid w:val="000912D1"/>
    <w:rsid w:val="00091EBF"/>
    <w:rsid w:val="00092675"/>
    <w:rsid w:val="00095BB7"/>
    <w:rsid w:val="00095CD5"/>
    <w:rsid w:val="00096D3D"/>
    <w:rsid w:val="000A15D0"/>
    <w:rsid w:val="000A2A9D"/>
    <w:rsid w:val="000A2AF7"/>
    <w:rsid w:val="000B299E"/>
    <w:rsid w:val="000B41F7"/>
    <w:rsid w:val="000B5425"/>
    <w:rsid w:val="000B7870"/>
    <w:rsid w:val="000C4315"/>
    <w:rsid w:val="000C4872"/>
    <w:rsid w:val="000D7B45"/>
    <w:rsid w:val="000E1016"/>
    <w:rsid w:val="000E20A9"/>
    <w:rsid w:val="000E74F5"/>
    <w:rsid w:val="000F0326"/>
    <w:rsid w:val="000F2712"/>
    <w:rsid w:val="0011153E"/>
    <w:rsid w:val="00112A86"/>
    <w:rsid w:val="00113C7D"/>
    <w:rsid w:val="00123669"/>
    <w:rsid w:val="0013083C"/>
    <w:rsid w:val="001314C1"/>
    <w:rsid w:val="00131D26"/>
    <w:rsid w:val="00136A2D"/>
    <w:rsid w:val="00141165"/>
    <w:rsid w:val="00141701"/>
    <w:rsid w:val="0014335B"/>
    <w:rsid w:val="00143D0D"/>
    <w:rsid w:val="00143F0B"/>
    <w:rsid w:val="00145464"/>
    <w:rsid w:val="00147FDB"/>
    <w:rsid w:val="001562D0"/>
    <w:rsid w:val="0015748F"/>
    <w:rsid w:val="001576CA"/>
    <w:rsid w:val="0016255D"/>
    <w:rsid w:val="001635EA"/>
    <w:rsid w:val="001673FB"/>
    <w:rsid w:val="00172BEB"/>
    <w:rsid w:val="0017568D"/>
    <w:rsid w:val="00184F16"/>
    <w:rsid w:val="0018608E"/>
    <w:rsid w:val="00186762"/>
    <w:rsid w:val="001936BA"/>
    <w:rsid w:val="001958B2"/>
    <w:rsid w:val="001968D5"/>
    <w:rsid w:val="001A0378"/>
    <w:rsid w:val="001A372B"/>
    <w:rsid w:val="001A62D7"/>
    <w:rsid w:val="001A79BA"/>
    <w:rsid w:val="001A7A85"/>
    <w:rsid w:val="001B0FBD"/>
    <w:rsid w:val="001B11DD"/>
    <w:rsid w:val="001B1755"/>
    <w:rsid w:val="001B221C"/>
    <w:rsid w:val="001C20C4"/>
    <w:rsid w:val="001C55C5"/>
    <w:rsid w:val="001C6317"/>
    <w:rsid w:val="001D1494"/>
    <w:rsid w:val="001D25E1"/>
    <w:rsid w:val="001D3C5C"/>
    <w:rsid w:val="001D6A70"/>
    <w:rsid w:val="001F0DD5"/>
    <w:rsid w:val="001F1694"/>
    <w:rsid w:val="001F262E"/>
    <w:rsid w:val="001F4C22"/>
    <w:rsid w:val="001F5539"/>
    <w:rsid w:val="002047C7"/>
    <w:rsid w:val="00205AD2"/>
    <w:rsid w:val="00212834"/>
    <w:rsid w:val="00217605"/>
    <w:rsid w:val="002217F8"/>
    <w:rsid w:val="002301EB"/>
    <w:rsid w:val="002333BF"/>
    <w:rsid w:val="002350DB"/>
    <w:rsid w:val="002431D4"/>
    <w:rsid w:val="002502F6"/>
    <w:rsid w:val="0025052A"/>
    <w:rsid w:val="00250C27"/>
    <w:rsid w:val="002572DE"/>
    <w:rsid w:val="00257EE8"/>
    <w:rsid w:val="00270815"/>
    <w:rsid w:val="00270D28"/>
    <w:rsid w:val="00272895"/>
    <w:rsid w:val="002770DB"/>
    <w:rsid w:val="00277847"/>
    <w:rsid w:val="00277FA1"/>
    <w:rsid w:val="002851B0"/>
    <w:rsid w:val="002859B1"/>
    <w:rsid w:val="00286F8D"/>
    <w:rsid w:val="00291477"/>
    <w:rsid w:val="00297E05"/>
    <w:rsid w:val="002A3766"/>
    <w:rsid w:val="002A41D4"/>
    <w:rsid w:val="002B2A22"/>
    <w:rsid w:val="002B534B"/>
    <w:rsid w:val="002C3CF0"/>
    <w:rsid w:val="002C4F1E"/>
    <w:rsid w:val="002C6F0B"/>
    <w:rsid w:val="002D1E55"/>
    <w:rsid w:val="002D4FDE"/>
    <w:rsid w:val="002D63AE"/>
    <w:rsid w:val="002D6CA9"/>
    <w:rsid w:val="002E0B32"/>
    <w:rsid w:val="002F12B6"/>
    <w:rsid w:val="0030109D"/>
    <w:rsid w:val="00301DB7"/>
    <w:rsid w:val="00303783"/>
    <w:rsid w:val="0030521C"/>
    <w:rsid w:val="003139C7"/>
    <w:rsid w:val="003141D9"/>
    <w:rsid w:val="003229DB"/>
    <w:rsid w:val="003243CA"/>
    <w:rsid w:val="00327E8C"/>
    <w:rsid w:val="003334B6"/>
    <w:rsid w:val="00344B5F"/>
    <w:rsid w:val="003509B1"/>
    <w:rsid w:val="00350ED0"/>
    <w:rsid w:val="003518A3"/>
    <w:rsid w:val="003521BF"/>
    <w:rsid w:val="0035687F"/>
    <w:rsid w:val="00360C7E"/>
    <w:rsid w:val="00375338"/>
    <w:rsid w:val="0038181B"/>
    <w:rsid w:val="00381F7F"/>
    <w:rsid w:val="003826A8"/>
    <w:rsid w:val="00385E68"/>
    <w:rsid w:val="00387F7A"/>
    <w:rsid w:val="0039096E"/>
    <w:rsid w:val="00394CC1"/>
    <w:rsid w:val="003975E1"/>
    <w:rsid w:val="003A1FBF"/>
    <w:rsid w:val="003A550A"/>
    <w:rsid w:val="003A6598"/>
    <w:rsid w:val="003B3660"/>
    <w:rsid w:val="003C4606"/>
    <w:rsid w:val="003C605D"/>
    <w:rsid w:val="003C724E"/>
    <w:rsid w:val="003D2A83"/>
    <w:rsid w:val="003D3FCD"/>
    <w:rsid w:val="003E0593"/>
    <w:rsid w:val="003E4104"/>
    <w:rsid w:val="003F2302"/>
    <w:rsid w:val="003F2B26"/>
    <w:rsid w:val="00400E22"/>
    <w:rsid w:val="00403D25"/>
    <w:rsid w:val="00411ED3"/>
    <w:rsid w:val="00420988"/>
    <w:rsid w:val="00425F0D"/>
    <w:rsid w:val="0042783D"/>
    <w:rsid w:val="0043219E"/>
    <w:rsid w:val="004343EE"/>
    <w:rsid w:val="00436DBD"/>
    <w:rsid w:val="00436EF6"/>
    <w:rsid w:val="00437213"/>
    <w:rsid w:val="004403CB"/>
    <w:rsid w:val="004415CD"/>
    <w:rsid w:val="00442DF4"/>
    <w:rsid w:val="004536CD"/>
    <w:rsid w:val="00475CDE"/>
    <w:rsid w:val="00481121"/>
    <w:rsid w:val="004832DB"/>
    <w:rsid w:val="00493BEA"/>
    <w:rsid w:val="004A574D"/>
    <w:rsid w:val="004A7260"/>
    <w:rsid w:val="004B249B"/>
    <w:rsid w:val="004B275B"/>
    <w:rsid w:val="004B29A4"/>
    <w:rsid w:val="004B5410"/>
    <w:rsid w:val="004B6C92"/>
    <w:rsid w:val="004B7C71"/>
    <w:rsid w:val="004B7DE1"/>
    <w:rsid w:val="004C0960"/>
    <w:rsid w:val="004C0F15"/>
    <w:rsid w:val="004C215D"/>
    <w:rsid w:val="004C2F66"/>
    <w:rsid w:val="004D5C36"/>
    <w:rsid w:val="004D5DA6"/>
    <w:rsid w:val="004D6BFC"/>
    <w:rsid w:val="004D7AC8"/>
    <w:rsid w:val="004E11E7"/>
    <w:rsid w:val="004E237D"/>
    <w:rsid w:val="004E432C"/>
    <w:rsid w:val="004F376C"/>
    <w:rsid w:val="004F58E8"/>
    <w:rsid w:val="004F7F27"/>
    <w:rsid w:val="00501A77"/>
    <w:rsid w:val="00503AD1"/>
    <w:rsid w:val="00511F79"/>
    <w:rsid w:val="00516660"/>
    <w:rsid w:val="005174A9"/>
    <w:rsid w:val="00520066"/>
    <w:rsid w:val="00520BD8"/>
    <w:rsid w:val="00520EB9"/>
    <w:rsid w:val="00523C1E"/>
    <w:rsid w:val="0052552A"/>
    <w:rsid w:val="005272CA"/>
    <w:rsid w:val="00527A87"/>
    <w:rsid w:val="00527E14"/>
    <w:rsid w:val="0053082F"/>
    <w:rsid w:val="00530C5F"/>
    <w:rsid w:val="005351A8"/>
    <w:rsid w:val="00536E19"/>
    <w:rsid w:val="005373F2"/>
    <w:rsid w:val="0054611D"/>
    <w:rsid w:val="005518E7"/>
    <w:rsid w:val="00555CD6"/>
    <w:rsid w:val="00557A4C"/>
    <w:rsid w:val="0056663F"/>
    <w:rsid w:val="005672B6"/>
    <w:rsid w:val="00572D87"/>
    <w:rsid w:val="00574310"/>
    <w:rsid w:val="00583891"/>
    <w:rsid w:val="00583C69"/>
    <w:rsid w:val="00586CCD"/>
    <w:rsid w:val="005870F2"/>
    <w:rsid w:val="00593407"/>
    <w:rsid w:val="00594ACE"/>
    <w:rsid w:val="00595960"/>
    <w:rsid w:val="00596A5B"/>
    <w:rsid w:val="005972A5"/>
    <w:rsid w:val="005A43EB"/>
    <w:rsid w:val="005A589A"/>
    <w:rsid w:val="005B2E71"/>
    <w:rsid w:val="005B4701"/>
    <w:rsid w:val="005B7964"/>
    <w:rsid w:val="005C62A0"/>
    <w:rsid w:val="005C6EDC"/>
    <w:rsid w:val="005D264B"/>
    <w:rsid w:val="005D2FF9"/>
    <w:rsid w:val="005D5AC2"/>
    <w:rsid w:val="005E307F"/>
    <w:rsid w:val="005F3E4C"/>
    <w:rsid w:val="005F675F"/>
    <w:rsid w:val="00600E83"/>
    <w:rsid w:val="006054AA"/>
    <w:rsid w:val="00611A1F"/>
    <w:rsid w:val="00612014"/>
    <w:rsid w:val="00612512"/>
    <w:rsid w:val="00613B62"/>
    <w:rsid w:val="0061550D"/>
    <w:rsid w:val="0061799A"/>
    <w:rsid w:val="00621435"/>
    <w:rsid w:val="0062472F"/>
    <w:rsid w:val="0062746B"/>
    <w:rsid w:val="00627B0F"/>
    <w:rsid w:val="00634DFE"/>
    <w:rsid w:val="0064287A"/>
    <w:rsid w:val="00650F79"/>
    <w:rsid w:val="006542AE"/>
    <w:rsid w:val="00655DA1"/>
    <w:rsid w:val="00673389"/>
    <w:rsid w:val="00674511"/>
    <w:rsid w:val="00676784"/>
    <w:rsid w:val="00676AD2"/>
    <w:rsid w:val="006800D3"/>
    <w:rsid w:val="00680E9D"/>
    <w:rsid w:val="00683D32"/>
    <w:rsid w:val="0068472D"/>
    <w:rsid w:val="00690E8D"/>
    <w:rsid w:val="0069504C"/>
    <w:rsid w:val="006968EF"/>
    <w:rsid w:val="006972DD"/>
    <w:rsid w:val="006A0DC5"/>
    <w:rsid w:val="006A1F43"/>
    <w:rsid w:val="006A727C"/>
    <w:rsid w:val="006B11C0"/>
    <w:rsid w:val="006B3141"/>
    <w:rsid w:val="006B3D05"/>
    <w:rsid w:val="006B6EF4"/>
    <w:rsid w:val="006B7907"/>
    <w:rsid w:val="006C0559"/>
    <w:rsid w:val="006C12EE"/>
    <w:rsid w:val="006D265D"/>
    <w:rsid w:val="006D2A50"/>
    <w:rsid w:val="006E1974"/>
    <w:rsid w:val="006E25CE"/>
    <w:rsid w:val="006E4085"/>
    <w:rsid w:val="006E68E2"/>
    <w:rsid w:val="006F23B2"/>
    <w:rsid w:val="006F4578"/>
    <w:rsid w:val="006F5C5F"/>
    <w:rsid w:val="0070001B"/>
    <w:rsid w:val="00700934"/>
    <w:rsid w:val="00703C24"/>
    <w:rsid w:val="0070409C"/>
    <w:rsid w:val="00713D89"/>
    <w:rsid w:val="00720D59"/>
    <w:rsid w:val="00721A9B"/>
    <w:rsid w:val="007228C3"/>
    <w:rsid w:val="007235D5"/>
    <w:rsid w:val="00723EFB"/>
    <w:rsid w:val="0072465E"/>
    <w:rsid w:val="00730116"/>
    <w:rsid w:val="0073106F"/>
    <w:rsid w:val="00732062"/>
    <w:rsid w:val="007336E7"/>
    <w:rsid w:val="00737247"/>
    <w:rsid w:val="007441C2"/>
    <w:rsid w:val="007458F3"/>
    <w:rsid w:val="00760032"/>
    <w:rsid w:val="00784D3E"/>
    <w:rsid w:val="00785573"/>
    <w:rsid w:val="0079097A"/>
    <w:rsid w:val="00792DD9"/>
    <w:rsid w:val="007939DE"/>
    <w:rsid w:val="00796053"/>
    <w:rsid w:val="007963A6"/>
    <w:rsid w:val="007A17F2"/>
    <w:rsid w:val="007A1BA2"/>
    <w:rsid w:val="007A3A26"/>
    <w:rsid w:val="007A708E"/>
    <w:rsid w:val="007B0FAC"/>
    <w:rsid w:val="007B1F67"/>
    <w:rsid w:val="007B530E"/>
    <w:rsid w:val="007D13BD"/>
    <w:rsid w:val="007D4D7D"/>
    <w:rsid w:val="007E6555"/>
    <w:rsid w:val="007F0FB2"/>
    <w:rsid w:val="007F22B7"/>
    <w:rsid w:val="007F327E"/>
    <w:rsid w:val="007F60DA"/>
    <w:rsid w:val="007F676A"/>
    <w:rsid w:val="007F7915"/>
    <w:rsid w:val="00801A1A"/>
    <w:rsid w:val="008039AF"/>
    <w:rsid w:val="00804B01"/>
    <w:rsid w:val="00807F19"/>
    <w:rsid w:val="00812CF7"/>
    <w:rsid w:val="0081343A"/>
    <w:rsid w:val="008141D6"/>
    <w:rsid w:val="0082193B"/>
    <w:rsid w:val="0082303C"/>
    <w:rsid w:val="0082576F"/>
    <w:rsid w:val="00836602"/>
    <w:rsid w:val="008531E5"/>
    <w:rsid w:val="00853A77"/>
    <w:rsid w:val="00867914"/>
    <w:rsid w:val="00871681"/>
    <w:rsid w:val="00874FDD"/>
    <w:rsid w:val="00875058"/>
    <w:rsid w:val="00875DFB"/>
    <w:rsid w:val="00875F8C"/>
    <w:rsid w:val="0087613C"/>
    <w:rsid w:val="00881141"/>
    <w:rsid w:val="00881663"/>
    <w:rsid w:val="00887584"/>
    <w:rsid w:val="00890395"/>
    <w:rsid w:val="00891205"/>
    <w:rsid w:val="00895DF3"/>
    <w:rsid w:val="00896205"/>
    <w:rsid w:val="00897455"/>
    <w:rsid w:val="008A15B9"/>
    <w:rsid w:val="008A22F5"/>
    <w:rsid w:val="008A2546"/>
    <w:rsid w:val="008A5FAD"/>
    <w:rsid w:val="008A61DB"/>
    <w:rsid w:val="008A666D"/>
    <w:rsid w:val="008A6E41"/>
    <w:rsid w:val="008B009E"/>
    <w:rsid w:val="008B2D3C"/>
    <w:rsid w:val="008B3C25"/>
    <w:rsid w:val="008B67DB"/>
    <w:rsid w:val="008B72C1"/>
    <w:rsid w:val="008B73A1"/>
    <w:rsid w:val="008C1036"/>
    <w:rsid w:val="008C22F3"/>
    <w:rsid w:val="008C3BA5"/>
    <w:rsid w:val="008C5FC2"/>
    <w:rsid w:val="008C60F6"/>
    <w:rsid w:val="008C6C23"/>
    <w:rsid w:val="008D2846"/>
    <w:rsid w:val="008D2C18"/>
    <w:rsid w:val="008D7467"/>
    <w:rsid w:val="008E38B9"/>
    <w:rsid w:val="008E5CC1"/>
    <w:rsid w:val="008F6079"/>
    <w:rsid w:val="008F708C"/>
    <w:rsid w:val="00901973"/>
    <w:rsid w:val="00906BA9"/>
    <w:rsid w:val="009078E1"/>
    <w:rsid w:val="00912819"/>
    <w:rsid w:val="00912B18"/>
    <w:rsid w:val="009133CC"/>
    <w:rsid w:val="009159A0"/>
    <w:rsid w:val="00917D77"/>
    <w:rsid w:val="0092119D"/>
    <w:rsid w:val="0092221C"/>
    <w:rsid w:val="0092370F"/>
    <w:rsid w:val="00926E0A"/>
    <w:rsid w:val="009364C6"/>
    <w:rsid w:val="009425CC"/>
    <w:rsid w:val="00947595"/>
    <w:rsid w:val="009506A8"/>
    <w:rsid w:val="00950783"/>
    <w:rsid w:val="00951D0B"/>
    <w:rsid w:val="00962FA1"/>
    <w:rsid w:val="00967CD3"/>
    <w:rsid w:val="009807A4"/>
    <w:rsid w:val="00992CBF"/>
    <w:rsid w:val="00994C01"/>
    <w:rsid w:val="00995315"/>
    <w:rsid w:val="009A10CD"/>
    <w:rsid w:val="009B6953"/>
    <w:rsid w:val="009C031A"/>
    <w:rsid w:val="009C0F2F"/>
    <w:rsid w:val="009C0FE0"/>
    <w:rsid w:val="009D259A"/>
    <w:rsid w:val="009D2B64"/>
    <w:rsid w:val="009D5ED9"/>
    <w:rsid w:val="009D632E"/>
    <w:rsid w:val="009E3F9C"/>
    <w:rsid w:val="009E40E8"/>
    <w:rsid w:val="009E6786"/>
    <w:rsid w:val="009F0D46"/>
    <w:rsid w:val="009F1C11"/>
    <w:rsid w:val="009F1F73"/>
    <w:rsid w:val="009F1FDD"/>
    <w:rsid w:val="009F619B"/>
    <w:rsid w:val="009F7EFC"/>
    <w:rsid w:val="00A06629"/>
    <w:rsid w:val="00A10243"/>
    <w:rsid w:val="00A10E46"/>
    <w:rsid w:val="00A148AD"/>
    <w:rsid w:val="00A241F5"/>
    <w:rsid w:val="00A248DA"/>
    <w:rsid w:val="00A25B22"/>
    <w:rsid w:val="00A336EB"/>
    <w:rsid w:val="00A348A2"/>
    <w:rsid w:val="00A3511E"/>
    <w:rsid w:val="00A43570"/>
    <w:rsid w:val="00A460D3"/>
    <w:rsid w:val="00A503BF"/>
    <w:rsid w:val="00A50EEE"/>
    <w:rsid w:val="00A512D9"/>
    <w:rsid w:val="00A56F47"/>
    <w:rsid w:val="00A6240B"/>
    <w:rsid w:val="00A62421"/>
    <w:rsid w:val="00A6350E"/>
    <w:rsid w:val="00A72861"/>
    <w:rsid w:val="00A77A77"/>
    <w:rsid w:val="00A81051"/>
    <w:rsid w:val="00A83192"/>
    <w:rsid w:val="00A877DE"/>
    <w:rsid w:val="00A9144D"/>
    <w:rsid w:val="00A91A2A"/>
    <w:rsid w:val="00A92328"/>
    <w:rsid w:val="00A923E2"/>
    <w:rsid w:val="00A93B7E"/>
    <w:rsid w:val="00A93D31"/>
    <w:rsid w:val="00AA0530"/>
    <w:rsid w:val="00AA2093"/>
    <w:rsid w:val="00AA3DBE"/>
    <w:rsid w:val="00AA4361"/>
    <w:rsid w:val="00AA4404"/>
    <w:rsid w:val="00AB1B9D"/>
    <w:rsid w:val="00AB7F6F"/>
    <w:rsid w:val="00AC29EB"/>
    <w:rsid w:val="00AC3659"/>
    <w:rsid w:val="00AC4C26"/>
    <w:rsid w:val="00AC575A"/>
    <w:rsid w:val="00AC7BDF"/>
    <w:rsid w:val="00AD0418"/>
    <w:rsid w:val="00AD0EB0"/>
    <w:rsid w:val="00AD17BC"/>
    <w:rsid w:val="00AD3AAC"/>
    <w:rsid w:val="00AD40E8"/>
    <w:rsid w:val="00AD49F1"/>
    <w:rsid w:val="00AD78B3"/>
    <w:rsid w:val="00AE25DE"/>
    <w:rsid w:val="00AE344C"/>
    <w:rsid w:val="00AE3EC1"/>
    <w:rsid w:val="00AE4DEC"/>
    <w:rsid w:val="00AE50D3"/>
    <w:rsid w:val="00AF173E"/>
    <w:rsid w:val="00AF406C"/>
    <w:rsid w:val="00B0253C"/>
    <w:rsid w:val="00B101A1"/>
    <w:rsid w:val="00B12274"/>
    <w:rsid w:val="00B140A3"/>
    <w:rsid w:val="00B14285"/>
    <w:rsid w:val="00B22998"/>
    <w:rsid w:val="00B22BF1"/>
    <w:rsid w:val="00B2477D"/>
    <w:rsid w:val="00B44118"/>
    <w:rsid w:val="00B4799E"/>
    <w:rsid w:val="00B5003F"/>
    <w:rsid w:val="00B50E99"/>
    <w:rsid w:val="00B658B1"/>
    <w:rsid w:val="00B7083E"/>
    <w:rsid w:val="00B72A55"/>
    <w:rsid w:val="00B73A6F"/>
    <w:rsid w:val="00B758C9"/>
    <w:rsid w:val="00B77317"/>
    <w:rsid w:val="00B84B09"/>
    <w:rsid w:val="00B8554C"/>
    <w:rsid w:val="00B8576E"/>
    <w:rsid w:val="00B8787C"/>
    <w:rsid w:val="00B91832"/>
    <w:rsid w:val="00B92E44"/>
    <w:rsid w:val="00B952C7"/>
    <w:rsid w:val="00B9584A"/>
    <w:rsid w:val="00B95C6C"/>
    <w:rsid w:val="00B979A6"/>
    <w:rsid w:val="00BA50E6"/>
    <w:rsid w:val="00BB181B"/>
    <w:rsid w:val="00BB26D7"/>
    <w:rsid w:val="00BB2FCA"/>
    <w:rsid w:val="00BB4DA5"/>
    <w:rsid w:val="00BB6D7F"/>
    <w:rsid w:val="00BB7308"/>
    <w:rsid w:val="00BC45C2"/>
    <w:rsid w:val="00BD38D2"/>
    <w:rsid w:val="00BD396E"/>
    <w:rsid w:val="00BD7838"/>
    <w:rsid w:val="00BD7D6B"/>
    <w:rsid w:val="00BE16CC"/>
    <w:rsid w:val="00BE1E7A"/>
    <w:rsid w:val="00BE61CC"/>
    <w:rsid w:val="00BE7941"/>
    <w:rsid w:val="00BF0325"/>
    <w:rsid w:val="00BF1C13"/>
    <w:rsid w:val="00BF6DCC"/>
    <w:rsid w:val="00C2412F"/>
    <w:rsid w:val="00C2794F"/>
    <w:rsid w:val="00C33E52"/>
    <w:rsid w:val="00C34ACF"/>
    <w:rsid w:val="00C3695B"/>
    <w:rsid w:val="00C376C8"/>
    <w:rsid w:val="00C4152A"/>
    <w:rsid w:val="00C47FB7"/>
    <w:rsid w:val="00C5236F"/>
    <w:rsid w:val="00C53AD5"/>
    <w:rsid w:val="00C5470E"/>
    <w:rsid w:val="00C5549F"/>
    <w:rsid w:val="00C56AB8"/>
    <w:rsid w:val="00C56C1B"/>
    <w:rsid w:val="00C60ACB"/>
    <w:rsid w:val="00C6121B"/>
    <w:rsid w:val="00C625AC"/>
    <w:rsid w:val="00C65D9A"/>
    <w:rsid w:val="00C664A8"/>
    <w:rsid w:val="00C6698C"/>
    <w:rsid w:val="00C66AFC"/>
    <w:rsid w:val="00C739D6"/>
    <w:rsid w:val="00C7460E"/>
    <w:rsid w:val="00C76D5A"/>
    <w:rsid w:val="00C81CBB"/>
    <w:rsid w:val="00C84333"/>
    <w:rsid w:val="00C847E4"/>
    <w:rsid w:val="00C87BC3"/>
    <w:rsid w:val="00C93133"/>
    <w:rsid w:val="00CA2925"/>
    <w:rsid w:val="00CA758B"/>
    <w:rsid w:val="00CA7DA9"/>
    <w:rsid w:val="00CB1104"/>
    <w:rsid w:val="00CB1E33"/>
    <w:rsid w:val="00CB413C"/>
    <w:rsid w:val="00CC3D1C"/>
    <w:rsid w:val="00CC4192"/>
    <w:rsid w:val="00CC7918"/>
    <w:rsid w:val="00CD01CE"/>
    <w:rsid w:val="00CD5632"/>
    <w:rsid w:val="00CD63A2"/>
    <w:rsid w:val="00CE11B7"/>
    <w:rsid w:val="00CE57E3"/>
    <w:rsid w:val="00CF2733"/>
    <w:rsid w:val="00CF6B11"/>
    <w:rsid w:val="00D03484"/>
    <w:rsid w:val="00D057C0"/>
    <w:rsid w:val="00D113E2"/>
    <w:rsid w:val="00D1345D"/>
    <w:rsid w:val="00D14FCA"/>
    <w:rsid w:val="00D1566B"/>
    <w:rsid w:val="00D23B90"/>
    <w:rsid w:val="00D2440E"/>
    <w:rsid w:val="00D25685"/>
    <w:rsid w:val="00D27688"/>
    <w:rsid w:val="00D314B4"/>
    <w:rsid w:val="00D436F1"/>
    <w:rsid w:val="00D47CA9"/>
    <w:rsid w:val="00D53F71"/>
    <w:rsid w:val="00D66AB3"/>
    <w:rsid w:val="00D704B4"/>
    <w:rsid w:val="00D7433A"/>
    <w:rsid w:val="00D758DF"/>
    <w:rsid w:val="00D76C86"/>
    <w:rsid w:val="00D8117A"/>
    <w:rsid w:val="00D8310C"/>
    <w:rsid w:val="00D837BE"/>
    <w:rsid w:val="00D9197D"/>
    <w:rsid w:val="00D91E59"/>
    <w:rsid w:val="00D96B20"/>
    <w:rsid w:val="00D96D59"/>
    <w:rsid w:val="00DA065A"/>
    <w:rsid w:val="00DA5B7D"/>
    <w:rsid w:val="00DB0F7F"/>
    <w:rsid w:val="00DC171D"/>
    <w:rsid w:val="00DC227C"/>
    <w:rsid w:val="00DC358C"/>
    <w:rsid w:val="00DC786A"/>
    <w:rsid w:val="00DC7903"/>
    <w:rsid w:val="00DD3D24"/>
    <w:rsid w:val="00DD3F40"/>
    <w:rsid w:val="00DE008E"/>
    <w:rsid w:val="00DE0ACD"/>
    <w:rsid w:val="00DE32D6"/>
    <w:rsid w:val="00DE47A2"/>
    <w:rsid w:val="00DE47AC"/>
    <w:rsid w:val="00DE5416"/>
    <w:rsid w:val="00DE61AA"/>
    <w:rsid w:val="00DE7695"/>
    <w:rsid w:val="00DF124C"/>
    <w:rsid w:val="00DF38F1"/>
    <w:rsid w:val="00E014BC"/>
    <w:rsid w:val="00E01BEC"/>
    <w:rsid w:val="00E02176"/>
    <w:rsid w:val="00E04B52"/>
    <w:rsid w:val="00E12AF8"/>
    <w:rsid w:val="00E218EB"/>
    <w:rsid w:val="00E26722"/>
    <w:rsid w:val="00E30D22"/>
    <w:rsid w:val="00E326CB"/>
    <w:rsid w:val="00E34A32"/>
    <w:rsid w:val="00E37C97"/>
    <w:rsid w:val="00E444AB"/>
    <w:rsid w:val="00E46123"/>
    <w:rsid w:val="00E50F13"/>
    <w:rsid w:val="00E54150"/>
    <w:rsid w:val="00E60974"/>
    <w:rsid w:val="00E625E2"/>
    <w:rsid w:val="00E64E51"/>
    <w:rsid w:val="00E67ED6"/>
    <w:rsid w:val="00E74AF7"/>
    <w:rsid w:val="00E7595C"/>
    <w:rsid w:val="00E75CA6"/>
    <w:rsid w:val="00E76703"/>
    <w:rsid w:val="00E776F1"/>
    <w:rsid w:val="00E80C9A"/>
    <w:rsid w:val="00E83BCB"/>
    <w:rsid w:val="00E85E16"/>
    <w:rsid w:val="00EA014D"/>
    <w:rsid w:val="00EA040B"/>
    <w:rsid w:val="00EA0E49"/>
    <w:rsid w:val="00EA3595"/>
    <w:rsid w:val="00EA456E"/>
    <w:rsid w:val="00EA4B5F"/>
    <w:rsid w:val="00EA5703"/>
    <w:rsid w:val="00EA60EB"/>
    <w:rsid w:val="00EA7B81"/>
    <w:rsid w:val="00EB08F9"/>
    <w:rsid w:val="00EB3428"/>
    <w:rsid w:val="00EB3A1E"/>
    <w:rsid w:val="00EB3BBA"/>
    <w:rsid w:val="00EB3E97"/>
    <w:rsid w:val="00EC17AE"/>
    <w:rsid w:val="00EC20D3"/>
    <w:rsid w:val="00EC406A"/>
    <w:rsid w:val="00EC5F52"/>
    <w:rsid w:val="00ED0CAA"/>
    <w:rsid w:val="00ED6FD0"/>
    <w:rsid w:val="00EE1AE1"/>
    <w:rsid w:val="00EE59D1"/>
    <w:rsid w:val="00EE6900"/>
    <w:rsid w:val="00EF2A33"/>
    <w:rsid w:val="00EF403B"/>
    <w:rsid w:val="00EF5536"/>
    <w:rsid w:val="00EF57E7"/>
    <w:rsid w:val="00F02ED3"/>
    <w:rsid w:val="00F11704"/>
    <w:rsid w:val="00F142EE"/>
    <w:rsid w:val="00F1585F"/>
    <w:rsid w:val="00F16B30"/>
    <w:rsid w:val="00F2375E"/>
    <w:rsid w:val="00F2753E"/>
    <w:rsid w:val="00F27CCE"/>
    <w:rsid w:val="00F32C13"/>
    <w:rsid w:val="00F36A56"/>
    <w:rsid w:val="00F40F89"/>
    <w:rsid w:val="00F42720"/>
    <w:rsid w:val="00F44A67"/>
    <w:rsid w:val="00F46D77"/>
    <w:rsid w:val="00F47A9B"/>
    <w:rsid w:val="00F50697"/>
    <w:rsid w:val="00F6051A"/>
    <w:rsid w:val="00F64635"/>
    <w:rsid w:val="00F64A80"/>
    <w:rsid w:val="00F67014"/>
    <w:rsid w:val="00F8060C"/>
    <w:rsid w:val="00F813B1"/>
    <w:rsid w:val="00F84B9E"/>
    <w:rsid w:val="00F86F21"/>
    <w:rsid w:val="00F92D92"/>
    <w:rsid w:val="00F93170"/>
    <w:rsid w:val="00F95DDF"/>
    <w:rsid w:val="00FA7D23"/>
    <w:rsid w:val="00FB0468"/>
    <w:rsid w:val="00FB0BA7"/>
    <w:rsid w:val="00FB6217"/>
    <w:rsid w:val="00FB7AF7"/>
    <w:rsid w:val="00FB7C1A"/>
    <w:rsid w:val="00FC0CB9"/>
    <w:rsid w:val="00FC4C90"/>
    <w:rsid w:val="00FC694D"/>
    <w:rsid w:val="00FD0139"/>
    <w:rsid w:val="00FD57AF"/>
    <w:rsid w:val="00FD6A53"/>
    <w:rsid w:val="00FE3B46"/>
    <w:rsid w:val="00FE5AAC"/>
    <w:rsid w:val="00FE6AF0"/>
    <w:rsid w:val="00FF0EB3"/>
    <w:rsid w:val="00FF306F"/>
    <w:rsid w:val="00FF38E8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D7E0B"/>
  <w15:chartTrackingRefBased/>
  <w15:docId w15:val="{6A1CB4E6-B5F8-4984-8F7F-A315E1B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Titre1">
    <w:name w:val="heading 1"/>
    <w:aliases w:val="REGL Kop 1"/>
    <w:basedOn w:val="Normal"/>
    <w:next w:val="Normal"/>
    <w:link w:val="Titre1Car"/>
    <w:uiPriority w:val="9"/>
    <w:qFormat/>
    <w:rsid w:val="00F95DDF"/>
    <w:pPr>
      <w:keepNext/>
      <w:keepLines/>
      <w:numPr>
        <w:numId w:val="3"/>
      </w:numPr>
      <w:tabs>
        <w:tab w:val="num" w:pos="720"/>
      </w:tabs>
      <w:suppressAutoHyphens/>
      <w:spacing w:before="390" w:after="130" w:line="240" w:lineRule="exact"/>
      <w:ind w:left="357" w:hanging="357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Titre2">
    <w:name w:val="heading 2"/>
    <w:aliases w:val="REGL Kop 2"/>
    <w:basedOn w:val="Normal"/>
    <w:next w:val="Normal"/>
    <w:link w:val="Titre2C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Titre3">
    <w:name w:val="heading 3"/>
    <w:aliases w:val="REGL Kop 3"/>
    <w:basedOn w:val="Normal"/>
    <w:next w:val="Normal"/>
    <w:link w:val="Titre3C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Titre4">
    <w:name w:val="heading 4"/>
    <w:aliases w:val="REGL Kop 4"/>
    <w:basedOn w:val="Normal"/>
    <w:next w:val="Normal"/>
    <w:link w:val="Titre4C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Titre5">
    <w:name w:val="heading 5"/>
    <w:aliases w:val="REGL Kop 5"/>
    <w:basedOn w:val="Normal"/>
    <w:next w:val="Normal"/>
    <w:link w:val="Titre5C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078E1"/>
    <w:rPr>
      <w:rFonts w:cs="Times New Roman"/>
      <w:color w:val="1F497D"/>
      <w:u w:val="single"/>
    </w:rPr>
  </w:style>
  <w:style w:type="character" w:customStyle="1" w:styleId="Titre1Car">
    <w:name w:val="Titre 1 Car"/>
    <w:aliases w:val="REGL Kop 1 Car"/>
    <w:basedOn w:val="Policepardfaut"/>
    <w:link w:val="Titre1"/>
    <w:uiPriority w:val="9"/>
    <w:rsid w:val="00F95DD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Titre2Car">
    <w:name w:val="Titre 2 Car"/>
    <w:aliases w:val="REGL Kop 2 Car"/>
    <w:basedOn w:val="Policepardfaut"/>
    <w:link w:val="Titre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Titre3Car">
    <w:name w:val="Titre 3 Car"/>
    <w:aliases w:val="REGL Kop 3 Car"/>
    <w:basedOn w:val="Policepardfaut"/>
    <w:link w:val="Titre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Titre4Car">
    <w:name w:val="Titre 4 Car"/>
    <w:aliases w:val="REGL Kop 4 Car"/>
    <w:basedOn w:val="Policepardfaut"/>
    <w:link w:val="Titre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Titre5Car">
    <w:name w:val="Titre 5 Car"/>
    <w:aliases w:val="REGL Kop 5 Car"/>
    <w:basedOn w:val="Policepardfaut"/>
    <w:link w:val="Titre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Normal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Normal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78E1"/>
  </w:style>
  <w:style w:type="character" w:customStyle="1" w:styleId="CommentaireCar">
    <w:name w:val="Commentaire Car"/>
    <w:basedOn w:val="Policepardfaut"/>
    <w:link w:val="Commentaire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9078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ieddepage">
    <w:name w:val="footer"/>
    <w:basedOn w:val="Normal"/>
    <w:link w:val="PieddepageCar"/>
    <w:unhideWhenUsed/>
    <w:rsid w:val="009078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Pieddepage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PieddepageC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Policepardfaut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Normal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Normal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Policepardfaut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Normal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Normal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Policepardfaut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Normal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Policepardfaut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Normal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Normal"/>
    <w:link w:val="REGLTextopsomming1steniveauChar"/>
    <w:qFormat/>
    <w:rsid w:val="009078E1"/>
    <w:pPr>
      <w:numPr>
        <w:numId w:val="1"/>
      </w:numPr>
      <w:spacing w:after="13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Policepardfaut"/>
    <w:link w:val="REGLTextopsomming1steniveau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Normal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Policepardfaut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Normal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Policepardfaut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Normal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Policepardfaut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Normal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Policepardfaut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Normal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Grilledutableau">
    <w:name w:val="Table Grid"/>
    <w:basedOn w:val="TableauNorma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78E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Normal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Policepardfaut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Normal"/>
    <w:link w:val="REGLTextstandaardChar"/>
    <w:qFormat/>
    <w:rsid w:val="009078E1"/>
    <w:pPr>
      <w:spacing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Policepardfaut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Normal"/>
    <w:next w:val="Normal"/>
    <w:link w:val="REGLTextGROOTSTETITELCYAANBOLDChar"/>
    <w:qFormat/>
    <w:rsid w:val="006972DD"/>
    <w:pPr>
      <w:keepNext/>
      <w:spacing w:before="360" w:after="120" w:line="240" w:lineRule="exact"/>
    </w:pPr>
    <w:rPr>
      <w:b/>
      <w:caps/>
      <w:color w:val="009FE3"/>
      <w:sz w:val="20"/>
    </w:rPr>
  </w:style>
  <w:style w:type="character" w:customStyle="1" w:styleId="REGLTextGROOTSTETITELCYAANBOLDChar">
    <w:name w:val="REGL Text GROOTSTE TITEL CYAAN BOLD Char"/>
    <w:basedOn w:val="Policepardfaut"/>
    <w:link w:val="REGLTextGROOTSTETITELCYAANBOLD"/>
    <w:rsid w:val="006972DD"/>
    <w:rPr>
      <w:rFonts w:ascii="Frutiger LT Std 45 Light" w:hAnsi="Frutiger LT Std 45 Light" w:cs="Times New Roman"/>
      <w:b/>
      <w:caps/>
      <w:color w:val="009FE3"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9078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Normal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En-tte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Normal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Titre1"/>
    <w:qFormat/>
    <w:rsid w:val="00F95DDF"/>
    <w:pPr>
      <w:spacing w:before="0"/>
    </w:pPr>
  </w:style>
  <w:style w:type="character" w:customStyle="1" w:styleId="Stijl1">
    <w:name w:val="Stijl1"/>
    <w:basedOn w:val="Policepardfaut"/>
    <w:uiPriority w:val="1"/>
    <w:rsid w:val="00AF406C"/>
    <w:rPr>
      <w:rFonts w:ascii="Frutiger LT Std 45 Light" w:hAnsi="Frutiger LT Std 45 Light" w:cs="Times New Roman"/>
      <w:bCs/>
      <w:color w:val="auto"/>
      <w:sz w:val="20"/>
      <w:szCs w:val="28"/>
    </w:rPr>
  </w:style>
  <w:style w:type="character" w:customStyle="1" w:styleId="Stijl2">
    <w:name w:val="Stijl2"/>
    <w:basedOn w:val="Policepardfaut"/>
    <w:uiPriority w:val="1"/>
    <w:rsid w:val="00AF406C"/>
    <w:rPr>
      <w:color w:val="00B0F0"/>
    </w:rPr>
  </w:style>
  <w:style w:type="table" w:styleId="TableauGrille1Clair-Accentuation3">
    <w:name w:val="Grid Table 1 Light Accent 3"/>
    <w:basedOn w:val="TableauNormal"/>
    <w:uiPriority w:val="46"/>
    <w:rsid w:val="00AF406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ONDESELECTIEVAKJE">
    <w:name w:val="RONDE SELECTIEVAKJE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Vierkantcheckbox">
    <w:name w:val="Vierkant checkbox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Stijl5">
    <w:name w:val="Stijl5"/>
    <w:basedOn w:val="Policepardfaut"/>
    <w:uiPriority w:val="1"/>
    <w:rsid w:val="00AF406C"/>
    <w:rPr>
      <w:rFonts w:ascii="Frutiger LT Std 45 Light" w:hAnsi="Frutiger LT Std 45 Light"/>
      <w:b/>
      <w:sz w:val="18"/>
    </w:rPr>
  </w:style>
  <w:style w:type="character" w:customStyle="1" w:styleId="Stijl3">
    <w:name w:val="Stijl3"/>
    <w:basedOn w:val="Policepardfaut"/>
    <w:uiPriority w:val="1"/>
    <w:rsid w:val="00C84333"/>
    <w:rPr>
      <w:rFonts w:ascii="Frutiger LT Std 45 Light" w:hAnsi="Frutiger LT Std 45 Light"/>
      <w:b/>
      <w:sz w:val="18"/>
    </w:rPr>
  </w:style>
  <w:style w:type="character" w:customStyle="1" w:styleId="Stijl4">
    <w:name w:val="Stijl4"/>
    <w:basedOn w:val="Policepardfaut"/>
    <w:uiPriority w:val="1"/>
    <w:rsid w:val="007A3A26"/>
    <w:rPr>
      <w:rFonts w:ascii="Frutiger LT Std 45 Light" w:hAnsi="Frutiger LT Std 45 Light"/>
      <w:b/>
      <w:sz w:val="18"/>
    </w:rPr>
  </w:style>
  <w:style w:type="table" w:customStyle="1" w:styleId="Tabelraster5">
    <w:name w:val="Tabelraster5"/>
    <w:basedOn w:val="TableauNormal"/>
    <w:next w:val="Grilledutableau"/>
    <w:uiPriority w:val="59"/>
    <w:rsid w:val="00F93170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aliases w:val="Bold"/>
    <w:basedOn w:val="Policepardfaut"/>
    <w:uiPriority w:val="22"/>
    <w:qFormat/>
    <w:rsid w:val="00041CB3"/>
    <w:rPr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59B1"/>
    <w:pPr>
      <w:spacing w:line="240" w:lineRule="auto"/>
    </w:pPr>
    <w:rPr>
      <w:b/>
      <w:bCs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59B1"/>
    <w:rPr>
      <w:rFonts w:ascii="Frutiger LT Std 45 Light" w:hAnsi="Frutiger LT Std 45 Light" w:cs="Times New Roman"/>
      <w:b/>
      <w:bCs/>
      <w:color w:val="000000" w:themeColor="text1"/>
      <w:sz w:val="20"/>
      <w:szCs w:val="20"/>
    </w:rPr>
  </w:style>
  <w:style w:type="table" w:customStyle="1" w:styleId="Tabelraster51">
    <w:name w:val="Tabelraster51"/>
    <w:basedOn w:val="TableauNormal"/>
    <w:next w:val="Grilledutableau"/>
    <w:uiPriority w:val="59"/>
    <w:rsid w:val="00EA014D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BHcathoofdkopje">
    <w:name w:val="FBH cat hoofdkopje"/>
    <w:qFormat/>
    <w:rsid w:val="005174A9"/>
    <w:pPr>
      <w:pBdr>
        <w:bottom w:val="single" w:sz="4" w:space="1" w:color="D9D9D9" w:themeColor="background1" w:themeShade="D9"/>
      </w:pBdr>
      <w:spacing w:before="240" w:after="240" w:line="240" w:lineRule="auto"/>
    </w:pPr>
    <w:rPr>
      <w:rFonts w:ascii="Frutiger LT Std 45 Light" w:eastAsia="Times New Roman" w:hAnsi="Frutiger LT Std 45 Light" w:cs="Arial"/>
      <w:b/>
      <w:bCs/>
      <w:caps/>
      <w:color w:val="009FE3"/>
      <w:sz w:val="20"/>
      <w:szCs w:val="16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D7AC8"/>
    <w:rPr>
      <w:rFonts w:ascii="Frutiger LT Std 45 Light" w:hAnsi="Frutiger LT Std 45 Light" w:cs="Times New Roman"/>
      <w:color w:val="000000" w:themeColor="text1"/>
      <w:sz w:val="18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B534B"/>
    <w:rPr>
      <w:color w:val="605E5C"/>
      <w:shd w:val="clear" w:color="auto" w:fill="E1DFDD"/>
    </w:rPr>
  </w:style>
  <w:style w:type="paragraph" w:customStyle="1" w:styleId="Default">
    <w:name w:val="Default"/>
    <w:rsid w:val="00EA4B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EA4B5F"/>
    <w:rPr>
      <w:color w:val="221E1F"/>
      <w:sz w:val="16"/>
      <w:szCs w:val="16"/>
    </w:rPr>
  </w:style>
  <w:style w:type="paragraph" w:customStyle="1" w:styleId="FBHreglnummering4cijfers6vo3na">
    <w:name w:val="FBH regl nummering 4 cijfers 6vo3na"/>
    <w:basedOn w:val="Normal"/>
    <w:qFormat/>
    <w:rsid w:val="007A708E"/>
    <w:pPr>
      <w:spacing w:before="120" w:line="240" w:lineRule="auto"/>
      <w:ind w:left="756" w:hanging="756"/>
    </w:pPr>
    <w:rPr>
      <w:rFonts w:ascii="ITC Lubalin Graph Std Book" w:hAnsi="ITC Lubalin Graph Std Book"/>
      <w:color w:val="auto"/>
      <w:sz w:val="20"/>
    </w:rPr>
  </w:style>
  <w:style w:type="paragraph" w:customStyle="1" w:styleId="ReglTextSubtitelVet10">
    <w:name w:val="Regl Text Subtitel Vet 10"/>
    <w:basedOn w:val="REGLTextsubtitelzwart"/>
    <w:link w:val="ReglTextSubtitelVet10Char"/>
    <w:qFormat/>
    <w:rsid w:val="00C625AC"/>
    <w:pPr>
      <w:spacing w:after="120"/>
    </w:pPr>
    <w:rPr>
      <w:rFonts w:cs="Arial"/>
      <w:sz w:val="20"/>
    </w:rPr>
  </w:style>
  <w:style w:type="character" w:styleId="Accentuation">
    <w:name w:val="Emphasis"/>
    <w:basedOn w:val="Policepardfaut"/>
    <w:uiPriority w:val="20"/>
    <w:qFormat/>
    <w:rsid w:val="00C625AC"/>
    <w:rPr>
      <w:i/>
      <w:iCs/>
    </w:rPr>
  </w:style>
  <w:style w:type="character" w:customStyle="1" w:styleId="ReglTextSubtitelVet10Char">
    <w:name w:val="Regl Text Subtitel Vet 10 Char"/>
    <w:basedOn w:val="REGLTextsubtitelzwartChar"/>
    <w:link w:val="ReglTextSubtitelVet10"/>
    <w:rsid w:val="00C625AC"/>
    <w:rPr>
      <w:rFonts w:ascii="Frutiger LT Std 45 Light" w:eastAsia="Times New Roman" w:hAnsi="Frutiger LT Std 45 Light" w:cs="Arial"/>
      <w:b/>
      <w:color w:val="000000" w:themeColor="text1"/>
      <w:sz w:val="20"/>
      <w:szCs w:val="18"/>
      <w:lang w:val="nl-NL"/>
    </w:rPr>
  </w:style>
  <w:style w:type="paragraph" w:styleId="Sansinterligne">
    <w:name w:val="No Spacing"/>
    <w:uiPriority w:val="1"/>
    <w:qFormat/>
    <w:rsid w:val="00C625AC"/>
    <w:pPr>
      <w:spacing w:after="0" w:line="240" w:lineRule="auto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C625AC"/>
    <w:pPr>
      <w:spacing w:line="240" w:lineRule="auto"/>
    </w:pPr>
    <w:rPr>
      <w:rFonts w:cs="Arial"/>
      <w:color w:val="auto"/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625AC"/>
    <w:rPr>
      <w:rFonts w:ascii="Frutiger LT Std 45 Light" w:hAnsi="Frutiger LT Std 45 Light" w:cs="Arial"/>
      <w:sz w:val="20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C625AC"/>
    <w:rPr>
      <w:vertAlign w:val="superscript"/>
    </w:rPr>
  </w:style>
  <w:style w:type="character" w:customStyle="1" w:styleId="Stijl6">
    <w:name w:val="Stijl6"/>
    <w:basedOn w:val="Policepardfaut"/>
    <w:uiPriority w:val="1"/>
    <w:rsid w:val="00C56AB8"/>
    <w:rPr>
      <w:rFonts w:ascii="Frutiger LT Std 45 Light" w:hAnsi="Frutiger LT Std 45 Light"/>
      <w:b/>
      <w:sz w:val="18"/>
    </w:rPr>
  </w:style>
  <w:style w:type="table" w:customStyle="1" w:styleId="Tabelraster4">
    <w:name w:val="Tabelraster4"/>
    <w:basedOn w:val="TableauNormal"/>
    <w:next w:val="Grilledutableau"/>
    <w:uiPriority w:val="59"/>
    <w:rsid w:val="00D758DF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ABDD4A15524148A91A7B58F8AD53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E2CC02-2100-4C26-A21C-F621CC191CFC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62E1B25117A943ADAC3FF5C7F350B6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C8848-7C5B-44A6-9ED0-E19B74D0440A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F3D83645513242E5A66808F336068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843D76-18D1-47DD-B0BE-16F6F82E6674}"/>
      </w:docPartPr>
      <w:docPartBody>
        <w:p w:rsidR="005F298D" w:rsidRDefault="00B113BB">
          <w:r>
            <w:rPr>
              <w:rStyle w:val="Textedelespacerserv"/>
            </w:rPr>
            <w:t>[Titel]</w:t>
          </w:r>
        </w:p>
      </w:docPartBody>
    </w:docPart>
    <w:docPart>
      <w:docPartPr>
        <w:name w:val="750A604ED3CE43709F5E82FDEFF524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70B8F-2349-4E3B-A440-401094A35C55}"/>
      </w:docPartPr>
      <w:docPartBody>
        <w:p w:rsidR="008B36E5" w:rsidRDefault="005F298D" w:rsidP="005F298D">
          <w:pPr>
            <w:pStyle w:val="750A604ED3CE43709F5E82FDEFF52460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____________</w:t>
          </w:r>
          <w:r>
            <w:rPr>
              <w:rFonts w:eastAsia="Times New Roman"/>
              <w:b/>
              <w:color w:val="A6A6A6" w:themeColor="background1" w:themeShade="A6"/>
            </w:rPr>
            <w:t>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</w:t>
          </w:r>
          <w:r>
            <w:rPr>
              <w:rFonts w:eastAsia="Times New Roman"/>
              <w:b/>
              <w:color w:val="A6A6A6" w:themeColor="background1" w:themeShade="A6"/>
            </w:rPr>
            <w:t>______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</w:t>
          </w:r>
        </w:p>
      </w:docPartBody>
    </w:docPart>
    <w:docPart>
      <w:docPartPr>
        <w:name w:val="BCE295D26F504A1883DF5B787FF6A3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8AE28A-80FE-4C95-9487-EF8DD5634CA2}"/>
      </w:docPartPr>
      <w:docPartBody>
        <w:p w:rsidR="008B36E5" w:rsidRDefault="005F298D" w:rsidP="005F298D">
          <w:pPr>
            <w:pStyle w:val="BCE295D26F504A1883DF5B787FF6A3EF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</w:t>
          </w:r>
          <w:r>
            <w:rPr>
              <w:rFonts w:eastAsia="Times New Roman"/>
              <w:b/>
              <w:color w:val="A6A6A6" w:themeColor="background1" w:themeShade="A6"/>
            </w:rPr>
            <w:t>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____________________________</w:t>
          </w:r>
        </w:p>
      </w:docPartBody>
    </w:docPart>
    <w:docPart>
      <w:docPartPr>
        <w:name w:val="C997B272177641E3930A58EC980ADA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2569F-F198-4A84-9ED6-3149B58AD5C2}"/>
      </w:docPartPr>
      <w:docPartBody>
        <w:p w:rsidR="008B36E5" w:rsidRDefault="005F298D" w:rsidP="005F298D">
          <w:pPr>
            <w:pStyle w:val="C997B272177641E3930A58EC980ADA17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4E2297B1DB704489A51FC30448C2C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0A620E-5B79-48DB-9897-60CEB6CDE2BB}"/>
      </w:docPartPr>
      <w:docPartBody>
        <w:p w:rsidR="008B36E5" w:rsidRDefault="005F298D" w:rsidP="005F298D">
          <w:pPr>
            <w:pStyle w:val="4E2297B1DB704489A51FC30448C2C80B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______________________________________________________________________________________________________________</w:t>
          </w:r>
        </w:p>
      </w:docPartBody>
    </w:docPart>
    <w:docPart>
      <w:docPartPr>
        <w:name w:val="79556554A5D14E3CA4592D3BD4028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368893-F579-429C-8551-D9186591D48C}"/>
      </w:docPartPr>
      <w:docPartBody>
        <w:p w:rsidR="008B36E5" w:rsidRDefault="005F298D" w:rsidP="005F298D">
          <w:pPr>
            <w:pStyle w:val="79556554A5D14E3CA4592D3BD402888C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</w:t>
          </w:r>
        </w:p>
      </w:docPartBody>
    </w:docPart>
    <w:docPart>
      <w:docPartPr>
        <w:name w:val="7B87D2FDFF6F4808B410D393D742C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026A6A-2990-4EEC-8905-C4CD3E524C1F}"/>
      </w:docPartPr>
      <w:docPartBody>
        <w:p w:rsidR="008B36E5" w:rsidRDefault="005F298D" w:rsidP="005F298D">
          <w:pPr>
            <w:pStyle w:val="7B87D2FDFF6F4808B410D393D742C080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5691746138C74802A58D2C9BA2874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5757B-8F5C-46F5-B7F9-8CB4D81EDC9A}"/>
      </w:docPartPr>
      <w:docPartBody>
        <w:p w:rsidR="008B36E5" w:rsidRDefault="005F298D" w:rsidP="005F298D">
          <w:pPr>
            <w:pStyle w:val="5691746138C74802A58D2C9BA2874830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1FB770E3F09A40BEA3AA60C4DE2B5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991E27-C4C6-486F-8901-EB2D0DB0CAE5}"/>
      </w:docPartPr>
      <w:docPartBody>
        <w:p w:rsidR="008B36E5" w:rsidRDefault="005F298D" w:rsidP="005F298D">
          <w:pPr>
            <w:pStyle w:val="1FB770E3F09A40BEA3AA60C4DE2B5B39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9D5BF40470424BE280581F4CEB5D1E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EAF17C-B65D-494C-B216-17A14BB827DF}"/>
      </w:docPartPr>
      <w:docPartBody>
        <w:p w:rsidR="008B36E5" w:rsidRDefault="005F298D" w:rsidP="005F298D">
          <w:pPr>
            <w:pStyle w:val="9D5BF40470424BE280581F4CEB5D1EE5"/>
          </w:pPr>
          <w:r w:rsidRPr="00F63F5A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______________________________________________________</w:t>
          </w:r>
        </w:p>
      </w:docPartBody>
    </w:docPart>
    <w:docPart>
      <w:docPartPr>
        <w:name w:val="C0AAF9800EBF42AAA0C57725AE4D27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AABF8-40B8-4E17-85A0-9F6B6BA55A34}"/>
      </w:docPartPr>
      <w:docPartBody>
        <w:p w:rsidR="008B36E5" w:rsidRDefault="005F298D" w:rsidP="005F298D">
          <w:pPr>
            <w:pStyle w:val="C0AAF9800EBF42AAA0C57725AE4D2743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8E5F7F5CED28454693FCB5C3178FD8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C7ABF2-42A4-4B5B-A42F-A05A2814AEEA}"/>
      </w:docPartPr>
      <w:docPartBody>
        <w:p w:rsidR="008B36E5" w:rsidRDefault="005F298D" w:rsidP="005F298D">
          <w:pPr>
            <w:pStyle w:val="8E5F7F5CED28454693FCB5C3178FD8B7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042AFBE4148D435AA8E5AF95198BE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C32F0A-8B52-4805-9958-ADA8C36C8622}"/>
      </w:docPartPr>
      <w:docPartBody>
        <w:p w:rsidR="008B36E5" w:rsidRDefault="005F298D" w:rsidP="005F298D">
          <w:pPr>
            <w:pStyle w:val="042AFBE4148D435AA8E5AF95198BE9F3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652BB26DAD94F76A1B385003A32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EDE8A9-0B9D-4090-A2B4-2405565830C8}"/>
      </w:docPartPr>
      <w:docPartBody>
        <w:p w:rsidR="008B36E5" w:rsidRDefault="005F298D" w:rsidP="005F298D">
          <w:pPr>
            <w:pStyle w:val="8652BB26DAD94F76A1B385003A32C886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</w:t>
          </w:r>
        </w:p>
      </w:docPartBody>
    </w:docPart>
    <w:docPart>
      <w:docPartPr>
        <w:name w:val="4F5FB491713B41A0828FF357FB4CD0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02ACB-B377-4DF8-AC77-BA433B64CAA9}"/>
      </w:docPartPr>
      <w:docPartBody>
        <w:p w:rsidR="008B36E5" w:rsidRDefault="005F298D" w:rsidP="005F298D">
          <w:pPr>
            <w:pStyle w:val="4F5FB491713B41A0828FF357FB4CD0B2"/>
          </w:pPr>
          <w:r w:rsidRPr="00F63F5A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5FD5ADEE533E4663ABC980B9C52680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1B929F-CE1A-4E6B-AFE4-0FA3779CDD33}"/>
      </w:docPartPr>
      <w:docPartBody>
        <w:p w:rsidR="008B36E5" w:rsidRDefault="005F298D" w:rsidP="005F298D">
          <w:pPr>
            <w:pStyle w:val="5FD5ADEE533E4663ABC980B9C5268082"/>
          </w:pPr>
          <w:r w:rsidRPr="00F63F5A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panose1 w:val="020B040303050402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ubalin Graph Std Book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roy Bold">
    <w:panose1 w:val="000008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A00ED"/>
    <w:multiLevelType w:val="multilevel"/>
    <w:tmpl w:val="754E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7A72B0"/>
    <w:multiLevelType w:val="multilevel"/>
    <w:tmpl w:val="19FC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77650221">
    <w:abstractNumId w:val="0"/>
  </w:num>
  <w:num w:numId="2" w16cid:durableId="5748595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42310"/>
    <w:rsid w:val="00076075"/>
    <w:rsid w:val="000D2051"/>
    <w:rsid w:val="000E0381"/>
    <w:rsid w:val="001104B8"/>
    <w:rsid w:val="0017683C"/>
    <w:rsid w:val="001D3ACE"/>
    <w:rsid w:val="001E6BB8"/>
    <w:rsid w:val="001F6712"/>
    <w:rsid w:val="002A20B6"/>
    <w:rsid w:val="00347356"/>
    <w:rsid w:val="00385D2F"/>
    <w:rsid w:val="003E1042"/>
    <w:rsid w:val="003F0808"/>
    <w:rsid w:val="00433BD6"/>
    <w:rsid w:val="005000EB"/>
    <w:rsid w:val="00505274"/>
    <w:rsid w:val="0051691C"/>
    <w:rsid w:val="005912EC"/>
    <w:rsid w:val="005A0242"/>
    <w:rsid w:val="005A309F"/>
    <w:rsid w:val="005C75BC"/>
    <w:rsid w:val="005F298D"/>
    <w:rsid w:val="0069674A"/>
    <w:rsid w:val="00710108"/>
    <w:rsid w:val="00740AB0"/>
    <w:rsid w:val="007444D9"/>
    <w:rsid w:val="007B3298"/>
    <w:rsid w:val="00826813"/>
    <w:rsid w:val="008356E1"/>
    <w:rsid w:val="008645A6"/>
    <w:rsid w:val="008B36E5"/>
    <w:rsid w:val="008D28FF"/>
    <w:rsid w:val="008E5CC1"/>
    <w:rsid w:val="00973D53"/>
    <w:rsid w:val="00A50491"/>
    <w:rsid w:val="00A63F1A"/>
    <w:rsid w:val="00A807FD"/>
    <w:rsid w:val="00AC4C1D"/>
    <w:rsid w:val="00B06E46"/>
    <w:rsid w:val="00B113BB"/>
    <w:rsid w:val="00B77445"/>
    <w:rsid w:val="00CD1078"/>
    <w:rsid w:val="00D30D23"/>
    <w:rsid w:val="00D92EC2"/>
    <w:rsid w:val="00DB666F"/>
    <w:rsid w:val="00DD5A70"/>
    <w:rsid w:val="00E47637"/>
    <w:rsid w:val="00EC3D5F"/>
    <w:rsid w:val="00E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113BB"/>
  </w:style>
  <w:style w:type="paragraph" w:customStyle="1" w:styleId="750A604ED3CE43709F5E82FDEFF52460">
    <w:name w:val="750A604ED3CE43709F5E82FDEFF52460"/>
    <w:rsid w:val="005F298D"/>
  </w:style>
  <w:style w:type="paragraph" w:customStyle="1" w:styleId="BCE295D26F504A1883DF5B787FF6A3EF">
    <w:name w:val="BCE295D26F504A1883DF5B787FF6A3EF"/>
    <w:rsid w:val="005F298D"/>
  </w:style>
  <w:style w:type="paragraph" w:customStyle="1" w:styleId="C997B272177641E3930A58EC980ADA17">
    <w:name w:val="C997B272177641E3930A58EC980ADA17"/>
    <w:rsid w:val="005F298D"/>
  </w:style>
  <w:style w:type="paragraph" w:customStyle="1" w:styleId="4E2297B1DB704489A51FC30448C2C80B">
    <w:name w:val="4E2297B1DB704489A51FC30448C2C80B"/>
    <w:rsid w:val="005F298D"/>
  </w:style>
  <w:style w:type="paragraph" w:customStyle="1" w:styleId="79556554A5D14E3CA4592D3BD402888C">
    <w:name w:val="79556554A5D14E3CA4592D3BD402888C"/>
    <w:rsid w:val="005F298D"/>
  </w:style>
  <w:style w:type="paragraph" w:customStyle="1" w:styleId="7B87D2FDFF6F4808B410D393D742C080">
    <w:name w:val="7B87D2FDFF6F4808B410D393D742C080"/>
    <w:rsid w:val="005F298D"/>
  </w:style>
  <w:style w:type="paragraph" w:customStyle="1" w:styleId="5691746138C74802A58D2C9BA2874830">
    <w:name w:val="5691746138C74802A58D2C9BA2874830"/>
    <w:rsid w:val="005F298D"/>
  </w:style>
  <w:style w:type="paragraph" w:customStyle="1" w:styleId="1FB770E3F09A40BEA3AA60C4DE2B5B39">
    <w:name w:val="1FB770E3F09A40BEA3AA60C4DE2B5B39"/>
    <w:rsid w:val="005F298D"/>
  </w:style>
  <w:style w:type="paragraph" w:customStyle="1" w:styleId="9D5BF40470424BE280581F4CEB5D1EE5">
    <w:name w:val="9D5BF40470424BE280581F4CEB5D1EE5"/>
    <w:rsid w:val="005F298D"/>
  </w:style>
  <w:style w:type="paragraph" w:customStyle="1" w:styleId="C0AAF9800EBF42AAA0C57725AE4D2743">
    <w:name w:val="C0AAF9800EBF42AAA0C57725AE4D2743"/>
    <w:rsid w:val="005F298D"/>
  </w:style>
  <w:style w:type="paragraph" w:customStyle="1" w:styleId="8E5F7F5CED28454693FCB5C3178FD8B7">
    <w:name w:val="8E5F7F5CED28454693FCB5C3178FD8B7"/>
    <w:rsid w:val="005F298D"/>
  </w:style>
  <w:style w:type="paragraph" w:customStyle="1" w:styleId="042AFBE4148D435AA8E5AF95198BE9F3">
    <w:name w:val="042AFBE4148D435AA8E5AF95198BE9F3"/>
    <w:rsid w:val="005F298D"/>
  </w:style>
  <w:style w:type="paragraph" w:customStyle="1" w:styleId="8652BB26DAD94F76A1B385003A32C886">
    <w:name w:val="8652BB26DAD94F76A1B385003A32C886"/>
    <w:rsid w:val="005F298D"/>
  </w:style>
  <w:style w:type="paragraph" w:customStyle="1" w:styleId="4F5FB491713B41A0828FF357FB4CD0B2">
    <w:name w:val="4F5FB491713B41A0828FF357FB4CD0B2"/>
    <w:rsid w:val="005F298D"/>
  </w:style>
  <w:style w:type="paragraph" w:customStyle="1" w:styleId="5FD5ADEE533E4663ABC980B9C5268082">
    <w:name w:val="5FD5ADEE533E4663ABC980B9C5268082"/>
    <w:rsid w:val="005F298D"/>
  </w:style>
  <w:style w:type="character" w:styleId="lev">
    <w:name w:val="Strong"/>
    <w:aliases w:val="Bold"/>
    <w:basedOn w:val="Policepardfaut"/>
    <w:uiPriority w:val="22"/>
    <w:qFormat/>
    <w:rsid w:val="002A20B6"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bc Form Document" ma:contentTypeID="0x0101008AB7AA667CFE48A6964916844E004A44001E8F2DC909FE894392DFA339410A6CDC" ma:contentTypeVersion="41" ma:contentTypeDescription="Create a new document." ma:contentTypeScope="" ma:versionID="bdac392215ec14ddf97d362215260eab">
  <xsd:schema xmlns:xsd="http://www.w3.org/2001/XMLSchema" xmlns:xs="http://www.w3.org/2001/XMLSchema" xmlns:p="http://schemas.microsoft.com/office/2006/metadata/properties" xmlns:ns2="a12399cf-a95c-4075-a0b5-47d9a8ffee31" xmlns:ns3="b75f3a2f-fac8-4ede-b2c0-7122d74ab546" xmlns:ns4="465ba239-6d99-40b4-95b8-740550dc684c" targetNamespace="http://schemas.microsoft.com/office/2006/metadata/properties" ma:root="true" ma:fieldsID="08b231543e3aec5149d6a949097744c4" ns2:_="" ns3:_="" ns4:_="">
    <xsd:import namespace="a12399cf-a95c-4075-a0b5-47d9a8ffee31"/>
    <xsd:import namespace="b75f3a2f-fac8-4ede-b2c0-7122d74ab546"/>
    <xsd:import namespace="465ba239-6d99-40b4-95b8-740550dc684c"/>
    <xsd:element name="properties">
      <xsd:complexType>
        <xsd:sequence>
          <xsd:element name="documentManagement">
            <xsd:complexType>
              <xsd:all>
                <xsd:element ref="ns2:FormNumber"/>
                <xsd:element ref="ns2:TitleDutch" minOccurs="0"/>
                <xsd:element ref="ns2:TitleFrench" minOccurs="0"/>
                <xsd:element ref="ns2:TitleEnglish" minOccurs="0"/>
                <xsd:element ref="ns2:TitleGerman" minOccurs="0"/>
                <xsd:element ref="ns2:pe505bea863848bd9623df78ad5d2536" minOccurs="0"/>
                <xsd:element ref="ns3:TaxCatchAll" minOccurs="0"/>
                <xsd:element ref="ns3:TaxCatchAllLabel" minOccurs="0"/>
                <xsd:element ref="ns2:l936a4e0a1a2405f80e41bf954d1be7e" minOccurs="0"/>
                <xsd:element ref="ns2:c8e3bd7a3be54bfcac361e578fa7b0e4" minOccurs="0"/>
                <xsd:element ref="ns2:md441038efb4462e9da942f7d7eec0c0" minOccurs="0"/>
                <xsd:element ref="ns2:i4788211447d43b4bd96ff27ee64da27" minOccurs="0"/>
                <xsd:element ref="ns2:kb6016ca4eb34d3ab7c432aa358ef004" minOccurs="0"/>
                <xsd:element ref="ns2:i83a8315b11d45ca9ac4561c3974d554" minOccurs="0"/>
                <xsd:element ref="ns2:b2e0912a7e6640d2a4006c0f90d30f4e" minOccurs="0"/>
                <xsd:element ref="ns2:oa758074e9fb476f97445c69dae516c1" minOccurs="0"/>
                <xsd:element ref="ns2:d8a318acc5ae4c4192fb4a736c1b68e8" minOccurs="0"/>
                <xsd:element ref="ns2:ContentContactPerson" minOccurs="0"/>
                <xsd:element ref="ns2:TechnicalContactPerson" minOccurs="0"/>
                <xsd:element ref="ns2:LogoPaper" minOccurs="0"/>
                <xsd:element ref="ns2:PublicationDate" minOccurs="0"/>
                <xsd:element ref="ns2:ExpirationDate" minOccurs="0"/>
                <xsd:element ref="ns2:ClassificationCodeIN" minOccurs="0"/>
                <xsd:element ref="ns2:ClassificationCodeOUT" minOccurs="0"/>
                <xsd:element ref="ns2:AvailableinNC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399cf-a95c-4075-a0b5-47d9a8ffee31" elementFormDefault="qualified">
    <xsd:import namespace="http://schemas.microsoft.com/office/2006/documentManagement/types"/>
    <xsd:import namespace="http://schemas.microsoft.com/office/infopath/2007/PartnerControls"/>
    <xsd:element name="FormNumber" ma:index="8" ma:displayName="Formuliernr" ma:description="" ma:indexed="true" ma:internalName="FormNumber">
      <xsd:simpleType>
        <xsd:restriction base="dms:Text"/>
      </xsd:simpleType>
    </xsd:element>
    <xsd:element name="TitleDutch" ma:index="9" nillable="true" ma:displayName="Titel Nederlands" ma:description="" ma:indexed="true" ma:internalName="TitleDutch">
      <xsd:simpleType>
        <xsd:restriction base="dms:Text"/>
      </xsd:simpleType>
    </xsd:element>
    <xsd:element name="TitleFrench" ma:index="10" nillable="true" ma:displayName="Titel Frans" ma:description="" ma:indexed="true" ma:internalName="TitleFrench">
      <xsd:simpleType>
        <xsd:restriction base="dms:Text"/>
      </xsd:simpleType>
    </xsd:element>
    <xsd:element name="TitleEnglish" ma:index="11" nillable="true" ma:displayName="Titel Engels" ma:description="" ma:indexed="true" ma:internalName="TitleEnglish">
      <xsd:simpleType>
        <xsd:restriction base="dms:Text"/>
      </xsd:simpleType>
    </xsd:element>
    <xsd:element name="TitleGerman" ma:index="12" nillable="true" ma:displayName="Titel Duits" ma:description="" ma:indexed="true" ma:internalName="TitleGerman">
      <xsd:simpleType>
        <xsd:restriction base="dms:Text"/>
      </xsd:simpleType>
    </xsd:element>
    <xsd:element name="pe505bea863848bd9623df78ad5d2536" ma:index="13" ma:taxonomy="true" ma:internalName="pe505bea863848bd9623df78ad5d2536" ma:taxonomyFieldName="FormLanguage" ma:displayName="Taal" ma:indexed="true" ma:default="" ma:fieldId="{9e505bea-8638-48bd-9623-df78ad5d2536}" ma:sspId="5dd2a442-b5ac-41d7-a9d3-5c9eaa3193fa" ma:termSetId="db8cd886-ce8b-4b75-86ed-11758b3750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36a4e0a1a2405f80e41bf954d1be7e" ma:index="17" nillable="true" ma:taxonomy="true" ma:internalName="l936a4e0a1a2405f80e41bf954d1be7e" ma:taxonomyFieldName="KBCCompany" ma:displayName="Maatschappij" ma:default="" ma:fieldId="{5936a4e0-a1a2-405f-80e4-1bf954d1be7e}" ma:sspId="5dd2a442-b5ac-41d7-a9d3-5c9eaa3193fa" ma:termSetId="6786cbc1-d290-4369-b925-7fa790395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8e3bd7a3be54bfcac361e578fa7b0e4" ma:index="19" ma:taxonomy="true" ma:internalName="c8e3bd7a3be54bfcac361e578fa7b0e4" ma:taxonomyFieldName="TargetGroup" ma:displayName="Doelgroep" ma:indexed="true" ma:default="" ma:fieldId="{c8e3bd7a-3be5-4bfc-ac36-1e578fa7b0e4}" ma:sspId="5dd2a442-b5ac-41d7-a9d3-5c9eaa3193fa" ma:termSetId="8a5612b8-9831-4e32-8add-146e357457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41038efb4462e9da942f7d7eec0c0" ma:index="21" ma:taxonomy="true" ma:internalName="md441038efb4462e9da942f7d7eec0c0" ma:taxonomyFieldName="Kind" ma:displayName="Soort" ma:indexed="true" ma:default="" ma:fieldId="{6d441038-efb4-462e-9da9-42f7d7eec0c0}" ma:sspId="5dd2a442-b5ac-41d7-a9d3-5c9eaa3193fa" ma:termSetId="3e393f06-76cc-442c-a820-7c04f6c9cdf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788211447d43b4bd96ff27ee64da27" ma:index="23" nillable="true" ma:taxonomy="true" ma:internalName="i4788211447d43b4bd96ff27ee64da27" ma:taxonomyFieldName="FrbContentType" ma:displayName="Inhoudstype" ma:default="" ma:fieldId="{24788211-447d-43b4-bd96-ff27ee64da27}" ma:taxonomyMulti="true" ma:sspId="5dd2a442-b5ac-41d7-a9d3-5c9eaa3193fa" ma:termSetId="bed1a301-fca2-41f3-b5e9-0664a7854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6016ca4eb34d3ab7c432aa358ef004" ma:index="25" nillable="true" ma:taxonomy="true" ma:internalName="kb6016ca4eb34d3ab7c432aa358ef004" ma:taxonomyFieldName="FrbDomain" ma:displayName="Domein" ma:default="" ma:fieldId="{4b6016ca-4eb3-4d3a-b7c4-32aa358ef004}" ma:taxonomyMulti="true" ma:sspId="5dd2a442-b5ac-41d7-a9d3-5c9eaa3193fa" ma:termSetId="67054ad0-4b70-4275-be2e-f36cf383e6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3a8315b11d45ca9ac4561c3974d554" ma:index="27" nillable="true" ma:taxonomy="true" ma:internalName="i83a8315b11d45ca9ac4561c3974d554" ma:taxonomyFieldName="Subdomain" ma:displayName="Subdomein" ma:default="" ma:fieldId="{283a8315-b11d-45ca-9ac4-561c3974d554}" ma:taxonomyMulti="true" ma:sspId="5dd2a442-b5ac-41d7-a9d3-5c9eaa3193fa" ma:termSetId="db064744-a948-4027-958f-aabdbf16a7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e0912a7e6640d2a4006c0f90d30f4e" ma:index="29" nillable="true" ma:taxonomy="true" ma:internalName="b2e0912a7e6640d2a4006c0f90d30f4e" ma:taxonomyFieldName="Subsubdomain" ma:displayName="Subsubdomein" ma:default="" ma:fieldId="{b2e0912a-7e66-40d2-a400-6c0f90d30f4e}" ma:taxonomyMulti="true" ma:sspId="5dd2a442-b5ac-41d7-a9d3-5c9eaa3193fa" ma:termSetId="23d6fec5-7271-43c9-9066-4694dd7a50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758074e9fb476f97445c69dae516c1" ma:index="31" nillable="true" ma:taxonomy="true" ma:internalName="oa758074e9fb476f97445c69dae516c1" ma:taxonomyFieldName="Product" ma:displayName="Produkt" ma:default="" ma:fieldId="{8a758074-e9fb-476f-9744-5c69dae516c1}" ma:taxonomyMulti="true" ma:sspId="5dd2a442-b5ac-41d7-a9d3-5c9eaa3193fa" ma:termSetId="cf0e3fdd-8f72-4b8e-88f8-dda56e25c4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a318acc5ae4c4192fb4a736c1b68e8" ma:index="33" nillable="true" ma:taxonomy="true" ma:internalName="d8a318acc5ae4c4192fb4a736c1b68e8" ma:taxonomyFieldName="FormKeywords" ma:displayName="Trefwoorden" ma:default="" ma:fieldId="{d8a318ac-c5ae-4c41-92fb-4a736c1b68e8}" ma:taxonomyMulti="true" ma:sspId="5dd2a442-b5ac-41d7-a9d3-5c9eaa3193fa" ma:termSetId="9fc0fa81-f0d9-40a0-83e8-58cb95c79bb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ontentContactPerson" ma:index="35" nillable="true" ma:displayName="Inhoudelijke Contactpersoon" ma:description="" ma:internalName="ContentContactPerson">
      <xsd:simpleType>
        <xsd:restriction base="dms:Text"/>
      </xsd:simpleType>
    </xsd:element>
    <xsd:element name="TechnicalContactPerson" ma:index="36" nillable="true" ma:displayName="Technisch Contactpersoon" ma:description="" ma:internalName="TechnicalContactPerson">
      <xsd:simpleType>
        <xsd:restriction base="dms:Text"/>
      </xsd:simpleType>
    </xsd:element>
    <xsd:element name="LogoPaper" ma:index="37" nillable="true" ma:displayName="Logopapier" ma:description="" ma:internalName="LogoPaper">
      <xsd:simpleType>
        <xsd:restriction base="dms:Boolean"/>
      </xsd:simpleType>
    </xsd:element>
    <xsd:element name="PublicationDate" ma:index="38" nillable="true" ma:displayName="Publicatiedatum" ma:description="" ma:internalName="PublicationDate">
      <xsd:simpleType>
        <xsd:restriction base="dms:DateTime"/>
      </xsd:simpleType>
    </xsd:element>
    <xsd:element name="ExpirationDate" ma:index="39" nillable="true" ma:displayName="Vervaldatum" ma:description="" ma:internalName="ExpirationDate">
      <xsd:simpleType>
        <xsd:restriction base="dms:DateTime"/>
      </xsd:simpleType>
    </xsd:element>
    <xsd:element name="ClassificationCodeIN" ma:index="40" nillable="true" ma:displayName="Klasseercode IN" ma:description="" ma:internalName="ClassificationCodeIN">
      <xsd:simpleType>
        <xsd:restriction base="dms:Text"/>
      </xsd:simpleType>
    </xsd:element>
    <xsd:element name="ClassificationCodeOUT" ma:index="41" nillable="true" ma:displayName="Klasseercode OUT" ma:description="" ma:internalName="ClassificationCodeOUT">
      <xsd:simpleType>
        <xsd:restriction base="dms:Text"/>
      </xsd:simpleType>
    </xsd:element>
    <xsd:element name="AvailableinNC" ma:index="42" nillable="true" ma:displayName="Beschikbaar in NC" ma:description="" ma:internalName="AvailableinNC">
      <xsd:simpleType>
        <xsd:restriction base="dms:Boolean"/>
      </xsd:simpleType>
    </xsd:element>
    <xsd:element name="SharedWithUsers" ma:index="4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4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4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f3a2f-fac8-4ede-b2c0-7122d74ab5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description="" ma:hidden="true" ma:list="{09005b26-677c-4ff8-bb64-350e8b94006d}" ma:internalName="TaxCatchAll" ma:showField="CatchAllData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09005b26-677c-4ff8-bb64-350e8b94006d}" ma:internalName="TaxCatchAllLabel" ma:readOnly="true" ma:showField="CatchAllDataLabel" ma:web="a12399cf-a95c-4075-a0b5-47d9a8ffe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ba239-6d99-40b4-95b8-740550dc6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4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49" nillable="true" ma:displayName="MediaServiceAutoTags" ma:internalName="MediaServiceAutoTags" ma:readOnly="true">
      <xsd:simpleType>
        <xsd:restriction base="dms:Text"/>
      </xsd:simpleType>
    </xsd:element>
    <xsd:element name="MediaServiceOCR" ma:index="5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6" nillable="true" ma:taxonomy="true" ma:internalName="lcf76f155ced4ddcb4097134ff3c332f" ma:taxonomyFieldName="MediaServiceImageTags" ma:displayName="Image Tag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4788211447d43b4bd96ff27ee64da27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attest</TermName>
          <TermId xmlns="http://schemas.microsoft.com/office/infopath/2007/PartnerControls">30c9080c-80bc-4b5b-8b79-a66687f68d89</TermId>
        </TermInfo>
      </Terms>
    </i4788211447d43b4bd96ff27ee64da27>
    <TitleDutch xmlns="a12399cf-a95c-4075-a0b5-47d9a8ffee31">Medisch attest arbeidsongeval</TitleDutch>
    <c8e3bd7a3be54bfcac361e578fa7b0e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CBC_Assur</TermName>
          <TermId xmlns="http://schemas.microsoft.com/office/infopath/2007/PartnerControls">6c7f1a9f-abe6-4b32-9319-52006da4fb82</TermId>
        </TermInfo>
      </Terms>
    </c8e3bd7a3be54bfcac361e578fa7b0e4>
    <FormNumber xmlns="a12399cf-a95c-4075-a0b5-47d9a8ffee31">AA0625</FormNumber>
    <AvailableinNC xmlns="a12399cf-a95c-4075-a0b5-47d9a8ffee31">false</AvailableinNC>
    <TitleFrench xmlns="a12399cf-a95c-4075-a0b5-47d9a8ffee31">Certificat médical</TitleFrench>
    <md441038efb4462e9da942f7d7eec0c0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53bc2235-82a6-4700-b0d6-29113f5a2762</TermId>
        </TermInfo>
      </Terms>
    </md441038efb4462e9da942f7d7eec0c0>
    <i83a8315b11d45ca9ac4561c3974d55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Third-party and general liability claims settlement</TermName>
          <TermId xmlns="http://schemas.microsoft.com/office/infopath/2007/PartnerControls">3d749789-21e3-4949-9a0e-03b044a6ab2b</TermId>
        </TermInfo>
      </Terms>
    </i83a8315b11d45ca9ac4561c3974d554>
    <ExpirationDate xmlns="a12399cf-a95c-4075-a0b5-47d9a8ffee31">2049-12-31T23:00:00+00:00</ExpirationDate>
    <TitleGerman xmlns="a12399cf-a95c-4075-a0b5-47d9a8ffee31">Ärztliches Attest Arbeitsunfall</TitleGerman>
    <lcf76f155ced4ddcb4097134ff3c332f xmlns="465ba239-6d99-40b4-95b8-740550dc684c">
      <Terms xmlns="http://schemas.microsoft.com/office/infopath/2007/PartnerControls"/>
    </lcf76f155ced4ddcb4097134ff3c332f>
    <LogoPaper xmlns="a12399cf-a95c-4075-a0b5-47d9a8ffee31">false</LogoPaper>
    <ClassificationCodeIN xmlns="a12399cf-a95c-4075-a0b5-47d9a8ffee31">-</ClassificationCodeIN>
    <TaxCatchAll xmlns="b75f3a2f-fac8-4ede-b2c0-7122d74ab546">
      <Value>100</Value>
      <Value>99</Value>
      <Value>113</Value>
      <Value>184</Value>
      <Value>6</Value>
      <Value>106</Value>
      <Value>3</Value>
    </TaxCatchAll>
    <l936a4e0a1a2405f80e41bf954d1be7e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CBC Assurances</TermName>
          <TermId xmlns="http://schemas.microsoft.com/office/infopath/2007/PartnerControls">22c03800-3076-4f7a-8460-a63e9e0cc589</TermId>
        </TermInfo>
      </Terms>
    </l936a4e0a1a2405f80e41bf954d1be7e>
    <kb6016ca4eb34d3ab7c432aa358ef004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Non-life claims settlement</TermName>
          <TermId xmlns="http://schemas.microsoft.com/office/infopath/2007/PartnerControls">d27286a1-05e0-4e09-b5c3-6f2c3573c815</TermId>
        </TermInfo>
      </Terms>
    </kb6016ca4eb34d3ab7c432aa358ef004>
    <oa758074e9fb476f97445c69dae516c1 xmlns="a12399cf-a95c-4075-a0b5-47d9a8ffee31">
      <Terms xmlns="http://schemas.microsoft.com/office/infopath/2007/PartnerControls"/>
    </oa758074e9fb476f97445c69dae516c1>
    <d8a318acc5ae4c4192fb4a736c1b68e8 xmlns="a12399cf-a95c-4075-a0b5-47d9a8ffee31">
      <Terms xmlns="http://schemas.microsoft.com/office/infopath/2007/PartnerControls"/>
    </d8a318acc5ae4c4192fb4a736c1b68e8>
    <TechnicalContactPerson xmlns="a12399cf-a95c-4075-a0b5-47d9a8ffee31">forms@kbc.be</TechnicalContactPerson>
    <ClassificationCodeOUT xmlns="a12399cf-a95c-4075-a0b5-47d9a8ffee31">-</ClassificationCodeOUT>
    <TitleEnglish xmlns="a12399cf-a95c-4075-a0b5-47d9a8ffee31">Medical certificate, industrial accident</TitleEnglish>
    <b2e0912a7e6640d2a4006c0f90d30f4e xmlns="a12399cf-a95c-4075-a0b5-47d9a8ffee31">
      <Terms xmlns="http://schemas.microsoft.com/office/infopath/2007/PartnerControls"/>
    </b2e0912a7e6640d2a4006c0f90d30f4e>
    <pe505bea863848bd9623df78ad5d2536 xmlns="a12399cf-a95c-4075-a0b5-47d9a8ffee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Frans</TermName>
          <TermId xmlns="http://schemas.microsoft.com/office/infopath/2007/PartnerControls">0b516cd8-4621-45d5-a950-f8f9520d34f5</TermId>
        </TermInfo>
      </Terms>
    </pe505bea863848bd9623df78ad5d2536>
    <ContentContactPerson xmlns="a12399cf-a95c-4075-a0b5-47d9a8ffee31" xsi:nil="true"/>
    <PublicationDate xmlns="a12399cf-a95c-4075-a0b5-47d9a8ffee31">2021-01-31T23:00:00+00:00</PublicationDate>
  </documentManagement>
</p:properties>
</file>

<file path=customXml/itemProps1.xml><?xml version="1.0" encoding="utf-8"?>
<ds:datastoreItem xmlns:ds="http://schemas.openxmlformats.org/officeDocument/2006/customXml" ds:itemID="{5BCC61AB-9E09-4C96-812A-B7459ECD1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399cf-a95c-4075-a0b5-47d9a8ffee31"/>
    <ds:schemaRef ds:uri="b75f3a2f-fac8-4ede-b2c0-7122d74ab546"/>
    <ds:schemaRef ds:uri="465ba239-6d99-40b4-95b8-740550dc68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BEFFC-D0C1-46BE-9B45-4AE6D94514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0D3D35-6A01-4F37-8240-5ABD22EE8F58}">
  <ds:schemaRefs>
    <ds:schemaRef ds:uri="http://schemas.microsoft.com/office/2006/metadata/properties"/>
    <ds:schemaRef ds:uri="http://schemas.microsoft.com/office/infopath/2007/PartnerControls"/>
    <ds:schemaRef ds:uri="a12399cf-a95c-4075-a0b5-47d9a8ffee31"/>
    <ds:schemaRef ds:uri="465ba239-6d99-40b4-95b8-740550dc684c"/>
    <ds:schemaRef ds:uri="b75f3a2f-fac8-4ede-b2c0-7122d74ab5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</Template>
  <TotalTime>0</TotalTime>
  <Pages>1</Pages>
  <Words>383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Certificat médical de premier constat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AA0625_3003_FR</dc:title>
  <dc:subject>AA0625</dc:subject>
  <dc:creator>Brigitte Bonte</dc:creator>
  <cp:keywords>V08-2021</cp:keywords>
  <dc:description/>
  <cp:lastModifiedBy>Arno Thys</cp:lastModifiedBy>
  <cp:revision>2</cp:revision>
  <cp:lastPrinted>2019-06-19T09:16:00Z</cp:lastPrinted>
  <dcterms:created xsi:type="dcterms:W3CDTF">2026-08-23T08:16:00Z</dcterms:created>
  <dcterms:modified xsi:type="dcterms:W3CDTF">2026-08-23T08:16:00Z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0x0101008AB7AA667CFE48A6964916844E004A44001E8F2DC909FE894392DFA339410A6CDC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2021-01-07T15:36:41Z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FormKeywords">
    <vt:lpwstr/>
  </property>
  <property fmtid="{D5CDD505-2E9C-101B-9397-08002B2CF9AE}" pid="11" name="MediaServiceImageTags">
    <vt:lpwstr/>
  </property>
  <property fmtid="{D5CDD505-2E9C-101B-9397-08002B2CF9AE}" pid="12" name="Kind">
    <vt:lpwstr>6;#Document|53bc2235-82a6-4700-b0d6-29113f5a2762</vt:lpwstr>
  </property>
  <property fmtid="{D5CDD505-2E9C-101B-9397-08002B2CF9AE}" pid="13" name="Subsubdomain">
    <vt:lpwstr/>
  </property>
  <property fmtid="{D5CDD505-2E9C-101B-9397-08002B2CF9AE}" pid="14" name="FrbDomain">
    <vt:lpwstr>113;#Non-life claims settlement|d27286a1-05e0-4e09-b5c3-6f2c3573c815</vt:lpwstr>
  </property>
  <property fmtid="{D5CDD505-2E9C-101B-9397-08002B2CF9AE}" pid="15" name="Subdomain">
    <vt:lpwstr>184;#Third-party and general liability claims settlement|3d749789-21e3-4949-9a0e-03b044a6ab2b</vt:lpwstr>
  </property>
  <property fmtid="{D5CDD505-2E9C-101B-9397-08002B2CF9AE}" pid="16" name="FormLanguage">
    <vt:lpwstr>3;#Frans|0b516cd8-4621-45d5-a950-f8f9520d34f5</vt:lpwstr>
  </property>
  <property fmtid="{D5CDD505-2E9C-101B-9397-08002B2CF9AE}" pid="17" name="Product">
    <vt:lpwstr/>
  </property>
  <property fmtid="{D5CDD505-2E9C-101B-9397-08002B2CF9AE}" pid="18" name="FrbContentType">
    <vt:lpwstr>106;#attest|30c9080c-80bc-4b5b-8b79-a66687f68d89</vt:lpwstr>
  </property>
  <property fmtid="{D5CDD505-2E9C-101B-9397-08002B2CF9AE}" pid="19" name="TargetGroup">
    <vt:lpwstr>100;#CBC_Assur|6c7f1a9f-abe6-4b32-9319-52006da4fb82</vt:lpwstr>
  </property>
  <property fmtid="{D5CDD505-2E9C-101B-9397-08002B2CF9AE}" pid="20" name="KBCCompany">
    <vt:lpwstr>99;#CBC Assurances|22c03800-3076-4f7a-8460-a63e9e0cc589</vt:lpwstr>
  </property>
  <property fmtid="{D5CDD505-2E9C-101B-9397-08002B2CF9AE}" pid="21" name="docLang">
    <vt:lpwstr>fr</vt:lpwstr>
  </property>
</Properties>
</file>